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84CDB" w14:textId="77777777" w:rsidR="00DD4274" w:rsidRPr="00167E6F" w:rsidRDefault="00DD4274" w:rsidP="00DD4274">
      <w:pPr>
        <w:spacing w:before="280" w:after="400" w:line="216" w:lineRule="auto"/>
        <w:rPr>
          <w:rFonts w:eastAsia="Times New Roman"/>
          <w:b/>
          <w:bCs/>
          <w:sz w:val="36"/>
          <w:szCs w:val="20"/>
          <w:lang w:val="es-CL"/>
        </w:rPr>
      </w:pPr>
      <w:r w:rsidRPr="00167E6F">
        <w:rPr>
          <w:rFonts w:eastAsia="Times New Roman"/>
          <w:b/>
          <w:bCs/>
          <w:sz w:val="36"/>
          <w:szCs w:val="20"/>
          <w:lang w:val="es-CL"/>
        </w:rPr>
        <w:t xml:space="preserve">Título no deberá exceder los 100 caracteres totales </w:t>
      </w:r>
      <w:r w:rsidRPr="00167E6F">
        <w:rPr>
          <w:rFonts w:eastAsia="Times New Roman"/>
          <w:b/>
          <w:bCs/>
          <w:color w:val="548DD4"/>
          <w:sz w:val="36"/>
          <w:szCs w:val="20"/>
          <w:lang w:val="es-CL"/>
        </w:rPr>
        <w:t xml:space="preserve">(Palatino </w:t>
      </w:r>
      <w:proofErr w:type="spellStart"/>
      <w:r w:rsidRPr="00167E6F">
        <w:rPr>
          <w:rFonts w:eastAsia="Times New Roman"/>
          <w:b/>
          <w:bCs/>
          <w:color w:val="548DD4"/>
          <w:sz w:val="36"/>
          <w:szCs w:val="20"/>
          <w:lang w:val="es-CL"/>
        </w:rPr>
        <w:t>Linotype</w:t>
      </w:r>
      <w:proofErr w:type="spellEnd"/>
      <w:r w:rsidRPr="00167E6F">
        <w:rPr>
          <w:rFonts w:eastAsia="Times New Roman"/>
          <w:b/>
          <w:bCs/>
          <w:color w:val="548DD4"/>
          <w:sz w:val="36"/>
          <w:szCs w:val="20"/>
          <w:lang w:val="es-CL"/>
        </w:rPr>
        <w:t>, 18, negrita)</w:t>
      </w:r>
    </w:p>
    <w:p w14:paraId="2EF9527D" w14:textId="77777777" w:rsidR="00DD4274" w:rsidRPr="00167E6F" w:rsidRDefault="00DD4274" w:rsidP="00DD4274">
      <w:pPr>
        <w:spacing w:before="160" w:after="0" w:line="240" w:lineRule="auto"/>
        <w:ind w:left="709"/>
        <w:rPr>
          <w:rFonts w:eastAsia="Times New Roman"/>
          <w:b/>
          <w:bCs/>
          <w:szCs w:val="20"/>
          <w:lang w:val="es-CL"/>
        </w:rPr>
      </w:pPr>
      <w:r w:rsidRPr="00167E6F">
        <w:rPr>
          <w:rFonts w:eastAsia="Times New Roman"/>
          <w:b/>
          <w:bCs/>
          <w:szCs w:val="20"/>
          <w:lang w:val="es-CL"/>
        </w:rPr>
        <w:t>Nombre Autor</w:t>
      </w:r>
      <w:r w:rsidRPr="00167E6F">
        <w:rPr>
          <w:rFonts w:eastAsia="Times New Roman"/>
          <w:b/>
          <w:bCs/>
          <w:szCs w:val="20"/>
          <w:vertAlign w:val="superscript"/>
          <w:lang w:val="es-CL"/>
        </w:rPr>
        <w:t>1</w:t>
      </w:r>
      <w:r w:rsidRPr="00167E6F">
        <w:rPr>
          <w:rFonts w:eastAsia="Times New Roman"/>
          <w:b/>
          <w:bCs/>
          <w:szCs w:val="20"/>
          <w:lang w:val="es-CL"/>
        </w:rPr>
        <w:t>*, Nombre Autor</w:t>
      </w:r>
      <w:r w:rsidRPr="00167E6F">
        <w:rPr>
          <w:rFonts w:eastAsia="Times New Roman"/>
          <w:b/>
          <w:bCs/>
          <w:szCs w:val="20"/>
          <w:vertAlign w:val="superscript"/>
          <w:lang w:val="es-CL"/>
        </w:rPr>
        <w:t xml:space="preserve"> 2</w:t>
      </w:r>
      <w:r w:rsidRPr="00167E6F">
        <w:rPr>
          <w:rFonts w:eastAsia="Times New Roman"/>
          <w:b/>
          <w:bCs/>
          <w:szCs w:val="20"/>
          <w:lang w:val="es-CL"/>
        </w:rPr>
        <w:t xml:space="preserve"> y Nombre Autor</w:t>
      </w:r>
      <w:r w:rsidRPr="00167E6F">
        <w:rPr>
          <w:rFonts w:eastAsia="Times New Roman"/>
          <w:b/>
          <w:bCs/>
          <w:szCs w:val="20"/>
          <w:vertAlign w:val="superscript"/>
          <w:lang w:val="es-CL"/>
        </w:rPr>
        <w:t xml:space="preserve"> 3 </w:t>
      </w:r>
      <w:r w:rsidRPr="00167E6F">
        <w:rPr>
          <w:rFonts w:eastAsia="Times New Roman"/>
          <w:b/>
          <w:bCs/>
          <w:color w:val="548DD4"/>
          <w:szCs w:val="20"/>
          <w:lang w:val="es-CL"/>
        </w:rPr>
        <w:t xml:space="preserve">(Palatino </w:t>
      </w:r>
      <w:proofErr w:type="spellStart"/>
      <w:r w:rsidRPr="00167E6F">
        <w:rPr>
          <w:rFonts w:eastAsia="Times New Roman"/>
          <w:b/>
          <w:bCs/>
          <w:color w:val="548DD4"/>
          <w:szCs w:val="20"/>
          <w:lang w:val="es-CL"/>
        </w:rPr>
        <w:t>Linotype</w:t>
      </w:r>
      <w:proofErr w:type="spellEnd"/>
      <w:r w:rsidRPr="00167E6F">
        <w:rPr>
          <w:rFonts w:eastAsia="Times New Roman"/>
          <w:b/>
          <w:bCs/>
          <w:color w:val="548DD4"/>
          <w:szCs w:val="20"/>
          <w:lang w:val="es-CL"/>
        </w:rPr>
        <w:t>, 10, negrita)</w:t>
      </w:r>
    </w:p>
    <w:p w14:paraId="6F043549" w14:textId="037C23D9" w:rsidR="00C61A38" w:rsidRDefault="00DD4274" w:rsidP="00DD4274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167E6F">
        <w:rPr>
          <w:i/>
          <w:szCs w:val="20"/>
          <w:lang w:val="es-CL"/>
        </w:rPr>
        <w:t>Departmento</w:t>
      </w:r>
      <w:proofErr w:type="spellEnd"/>
      <w:r w:rsidRPr="00167E6F">
        <w:rPr>
          <w:i/>
          <w:szCs w:val="20"/>
          <w:lang w:val="es-CL"/>
        </w:rPr>
        <w:t>/División/</w:t>
      </w:r>
      <w:proofErr w:type="spellStart"/>
      <w:r w:rsidRPr="00167E6F">
        <w:rPr>
          <w:i/>
          <w:szCs w:val="20"/>
          <w:lang w:val="es-CL"/>
        </w:rPr>
        <w:t>Instituto,Organización</w:t>
      </w:r>
      <w:proofErr w:type="spellEnd"/>
      <w:r w:rsidRPr="00167E6F">
        <w:rPr>
          <w:i/>
          <w:szCs w:val="20"/>
          <w:lang w:val="es-CL"/>
        </w:rPr>
        <w:t>,</w:t>
      </w:r>
      <w:r w:rsidR="00C61A38">
        <w:rPr>
          <w:i/>
          <w:szCs w:val="20"/>
          <w:lang w:val="es-CL"/>
        </w:rPr>
        <w:t xml:space="preserve"> País, Cargo, E-mail, Teléfono</w:t>
      </w:r>
    </w:p>
    <w:p w14:paraId="2DDE5296" w14:textId="4B688326" w:rsidR="00DD4274" w:rsidRPr="00167E6F" w:rsidRDefault="00C61A38" w:rsidP="00C61A38">
      <w:pPr>
        <w:spacing w:after="0" w:line="240" w:lineRule="auto"/>
        <w:ind w:left="709" w:firstLine="11"/>
        <w:rPr>
          <w:i/>
          <w:szCs w:val="20"/>
          <w:lang w:val="es-CL"/>
        </w:rPr>
      </w:pPr>
      <w:r>
        <w:rPr>
          <w:i/>
          <w:szCs w:val="20"/>
          <w:lang w:val="es-CL"/>
        </w:rPr>
        <w:t xml:space="preserve">      </w:t>
      </w:r>
      <w:r w:rsidR="00DD4274" w:rsidRPr="00167E6F">
        <w:rPr>
          <w:i/>
          <w:szCs w:val="20"/>
          <w:lang w:val="es-CL"/>
        </w:rPr>
        <w:t xml:space="preserve"> </w:t>
      </w:r>
      <w:r w:rsidR="00DD4274" w:rsidRPr="00167E6F">
        <w:rPr>
          <w:i/>
          <w:color w:val="548DD4"/>
          <w:szCs w:val="20"/>
          <w:lang w:val="es-CL"/>
        </w:rPr>
        <w:t xml:space="preserve">(Palatino </w:t>
      </w:r>
      <w:proofErr w:type="spellStart"/>
      <w:r w:rsidR="00DD4274" w:rsidRPr="00167E6F">
        <w:rPr>
          <w:i/>
          <w:color w:val="548DD4"/>
          <w:szCs w:val="20"/>
          <w:lang w:val="es-CL"/>
        </w:rPr>
        <w:t>Linotype</w:t>
      </w:r>
      <w:proofErr w:type="spellEnd"/>
      <w:r w:rsidR="00DD4274" w:rsidRPr="00167E6F">
        <w:rPr>
          <w:i/>
          <w:color w:val="548DD4"/>
          <w:szCs w:val="20"/>
          <w:lang w:val="es-CL"/>
        </w:rPr>
        <w:t>, 10, itálica)</w:t>
      </w:r>
    </w:p>
    <w:p w14:paraId="451321C7" w14:textId="450FF6BE" w:rsidR="00DD4274" w:rsidRPr="00B34798" w:rsidRDefault="00DD4274" w:rsidP="00DD4274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167E6F">
        <w:rPr>
          <w:i/>
          <w:szCs w:val="20"/>
          <w:lang w:val="es-CL"/>
        </w:rPr>
        <w:t>Departmento</w:t>
      </w:r>
      <w:proofErr w:type="spellEnd"/>
      <w:r w:rsidRPr="00167E6F">
        <w:rPr>
          <w:i/>
          <w:szCs w:val="20"/>
          <w:lang w:val="es-CL"/>
        </w:rPr>
        <w:t>/División/</w:t>
      </w:r>
      <w:proofErr w:type="spellStart"/>
      <w:r w:rsidRPr="00167E6F">
        <w:rPr>
          <w:i/>
          <w:szCs w:val="20"/>
          <w:lang w:val="es-CL"/>
        </w:rPr>
        <w:t>Instituto,Organización</w:t>
      </w:r>
      <w:proofErr w:type="spellEnd"/>
      <w:r w:rsidRPr="00167E6F">
        <w:rPr>
          <w:i/>
          <w:szCs w:val="20"/>
          <w:lang w:val="es-CL"/>
        </w:rPr>
        <w:t>, País</w:t>
      </w:r>
      <w:r w:rsidR="00C61A38">
        <w:rPr>
          <w:i/>
          <w:szCs w:val="20"/>
          <w:lang w:val="es-CL"/>
        </w:rPr>
        <w:t>, Cargo, E-mail, Teléfono</w:t>
      </w:r>
      <w:r w:rsidRPr="00167E6F">
        <w:rPr>
          <w:i/>
          <w:szCs w:val="20"/>
          <w:lang w:val="es-CL"/>
        </w:rPr>
        <w:t xml:space="preserve"> </w:t>
      </w:r>
    </w:p>
    <w:p w14:paraId="0A03AE9B" w14:textId="2D9C259B" w:rsidR="00DD4274" w:rsidRPr="00B34798" w:rsidRDefault="00DD4274" w:rsidP="00DD4274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167E6F">
        <w:rPr>
          <w:i/>
          <w:szCs w:val="20"/>
          <w:lang w:val="es-CL"/>
        </w:rPr>
        <w:t>Departmento</w:t>
      </w:r>
      <w:proofErr w:type="spellEnd"/>
      <w:r w:rsidRPr="00167E6F">
        <w:rPr>
          <w:i/>
          <w:szCs w:val="20"/>
          <w:lang w:val="es-CL"/>
        </w:rPr>
        <w:t>/División/</w:t>
      </w:r>
      <w:proofErr w:type="spellStart"/>
      <w:r w:rsidRPr="00167E6F">
        <w:rPr>
          <w:i/>
          <w:szCs w:val="20"/>
          <w:lang w:val="es-CL"/>
        </w:rPr>
        <w:t>Instituto,Organización</w:t>
      </w:r>
      <w:proofErr w:type="spellEnd"/>
      <w:r w:rsidRPr="00167E6F">
        <w:rPr>
          <w:i/>
          <w:szCs w:val="20"/>
          <w:lang w:val="es-CL"/>
        </w:rPr>
        <w:t>, País</w:t>
      </w:r>
      <w:r w:rsidR="00C61A38">
        <w:rPr>
          <w:i/>
          <w:szCs w:val="20"/>
          <w:lang w:val="es-CL"/>
        </w:rPr>
        <w:t xml:space="preserve">, </w:t>
      </w:r>
      <w:proofErr w:type="spellStart"/>
      <w:r w:rsidR="00C61A38">
        <w:rPr>
          <w:i/>
          <w:szCs w:val="20"/>
          <w:lang w:val="es-CL"/>
        </w:rPr>
        <w:t>Carglo</w:t>
      </w:r>
      <w:proofErr w:type="spellEnd"/>
      <w:r w:rsidR="00C61A38">
        <w:rPr>
          <w:i/>
          <w:szCs w:val="20"/>
          <w:lang w:val="es-CL"/>
        </w:rPr>
        <w:t>, E-mail, Teléfono</w:t>
      </w:r>
    </w:p>
    <w:p w14:paraId="4A4E2595" w14:textId="77777777" w:rsidR="00DD4274" w:rsidRPr="00167E6F" w:rsidRDefault="00DD4274" w:rsidP="00DD4274">
      <w:pPr>
        <w:keepNext/>
        <w:autoSpaceDE w:val="0"/>
        <w:autoSpaceDN w:val="0"/>
        <w:spacing w:before="480" w:after="120" w:line="240" w:lineRule="auto"/>
        <w:outlineLvl w:val="0"/>
        <w:rPr>
          <w:rFonts w:eastAsia="Times New Roman" w:cs="Arial"/>
          <w:b/>
          <w:bCs/>
          <w:caps/>
          <w:kern w:val="32"/>
          <w:szCs w:val="32"/>
          <w:lang w:val="es-CL" w:eastAsia="fr-CA"/>
        </w:rPr>
      </w:pPr>
      <w:r w:rsidRPr="00167E6F">
        <w:rPr>
          <w:rFonts w:eastAsia="Times New Roman" w:cs="Arial"/>
          <w:b/>
          <w:bCs/>
          <w:caps/>
          <w:kern w:val="32"/>
          <w:szCs w:val="32"/>
          <w:lang w:val="es-CL" w:eastAsia="fr-CA"/>
        </w:rPr>
        <w:t xml:space="preserve">RESUMEN </w:t>
      </w:r>
      <w:r w:rsidRPr="00167E6F">
        <w:rPr>
          <w:rFonts w:eastAsia="Times New Roman" w:cs="Arial"/>
          <w:b/>
          <w:bCs/>
          <w:caps/>
          <w:color w:val="548DD4"/>
          <w:kern w:val="32"/>
          <w:szCs w:val="32"/>
          <w:lang w:val="es-CL" w:eastAsia="fr-CA"/>
        </w:rPr>
        <w:t>(Palatino Linotype, 11, NEGRITA, MAYÚSCULAS)</w:t>
      </w:r>
    </w:p>
    <w:p w14:paraId="485FBAAB" w14:textId="5CCB7A36" w:rsidR="00727A28" w:rsidRPr="00F93B76" w:rsidRDefault="00727A28" w:rsidP="00727A28">
      <w:pPr>
        <w:spacing w:before="80" w:after="60" w:line="240" w:lineRule="auto"/>
        <w:jc w:val="both"/>
        <w:rPr>
          <w:rFonts w:eastAsia="Times New Roman"/>
          <w:szCs w:val="20"/>
          <w:lang w:val="es-CL"/>
        </w:rPr>
      </w:pPr>
      <w:r w:rsidRPr="00F93B76">
        <w:rPr>
          <w:rFonts w:eastAsia="Times New Roman"/>
          <w:b/>
          <w:bCs/>
          <w:szCs w:val="20"/>
          <w:lang w:val="es-CL" w:eastAsia="es-ES"/>
        </w:rPr>
        <w:t xml:space="preserve">Introducción: </w:t>
      </w:r>
      <w:r w:rsidR="00AD137C" w:rsidRPr="00F93B76">
        <w:rPr>
          <w:rFonts w:eastAsia="Times New Roman"/>
          <w:szCs w:val="20"/>
          <w:lang w:val="es-CL"/>
        </w:rPr>
        <w:t xml:space="preserve">el </w:t>
      </w:r>
      <w:r w:rsidRPr="00F93B76">
        <w:rPr>
          <w:rFonts w:eastAsia="Times New Roman"/>
          <w:szCs w:val="20"/>
          <w:lang w:val="es-CL"/>
        </w:rPr>
        <w:t>resumen deberá estar escrito en inglés americano o en español, utilizando un lenguaje apropiado, y no deberá exceder las 600 palabras en total. El resumen debe incluir una Introducción, Metodología, Resultados y Conclusiones (no debe deben contener referencias, bibliografía o viñetas). Se deben explicar los acrónimos o nomenclatura utilizados en el texto. Se aceptan tablas, gráficos e imágenes (2 piezas gráficas como máximo permitido).</w:t>
      </w:r>
    </w:p>
    <w:p w14:paraId="1B89188D" w14:textId="77777777" w:rsidR="00727A28" w:rsidRPr="00F93B76" w:rsidRDefault="00727A28" w:rsidP="00727A28">
      <w:pPr>
        <w:spacing w:before="80" w:after="60" w:line="240" w:lineRule="auto"/>
        <w:jc w:val="both"/>
        <w:rPr>
          <w:color w:val="548DD4"/>
          <w:szCs w:val="20"/>
          <w:lang w:val="es-CL"/>
        </w:rPr>
      </w:pPr>
      <w:r w:rsidRPr="00F93B76">
        <w:rPr>
          <w:rFonts w:eastAsia="Times New Roman"/>
          <w:szCs w:val="20"/>
          <w:lang w:val="es-CL"/>
        </w:rPr>
        <w:t xml:space="preserve">La introducción es una presentación concisa sobre el contenido de la investigación, que brinda información vital sobre su propósito e importancia. Debe contener breves antecedentes sobre el tema, destacar su relevancia, motivación, presentar el qué, por qué y cómo sobre el tema, además de los objetivos y presentar orientaciones sobre la organización del texto.  Texto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r w:rsidRPr="00F93B76">
        <w:rPr>
          <w:color w:val="548DD4"/>
          <w:szCs w:val="20"/>
          <w:lang w:val="es-CL"/>
        </w:rPr>
        <w:t xml:space="preserve">(Palatino </w:t>
      </w:r>
      <w:proofErr w:type="spellStart"/>
      <w:r w:rsidRPr="00F93B76">
        <w:rPr>
          <w:color w:val="548DD4"/>
          <w:szCs w:val="20"/>
          <w:lang w:val="es-CL"/>
        </w:rPr>
        <w:t>Linotype</w:t>
      </w:r>
      <w:proofErr w:type="spellEnd"/>
      <w:r w:rsidRPr="00F93B76">
        <w:rPr>
          <w:color w:val="548DD4"/>
          <w:szCs w:val="20"/>
          <w:lang w:val="es-CL"/>
        </w:rPr>
        <w:t>, 10, Normal)</w:t>
      </w:r>
    </w:p>
    <w:p w14:paraId="757F984F" w14:textId="77777777" w:rsidR="00727A28" w:rsidRPr="00F93B76" w:rsidRDefault="00727A28" w:rsidP="00727A28">
      <w:pPr>
        <w:spacing w:before="80" w:after="60"/>
        <w:jc w:val="both"/>
        <w:rPr>
          <w:rFonts w:eastAsia="Times New Roman"/>
          <w:szCs w:val="20"/>
          <w:lang w:val="es-CL"/>
        </w:rPr>
      </w:pPr>
    </w:p>
    <w:p w14:paraId="3B030CA8" w14:textId="403C7F4A" w:rsidR="00727A28" w:rsidRPr="00F93B76" w:rsidRDefault="00727A28" w:rsidP="00727A28">
      <w:pPr>
        <w:spacing w:before="80" w:after="60"/>
        <w:jc w:val="both"/>
        <w:rPr>
          <w:rFonts w:eastAsia="Times New Roman"/>
          <w:szCs w:val="20"/>
          <w:lang w:val="es-CL"/>
        </w:rPr>
      </w:pPr>
      <w:r w:rsidRPr="00F93B76">
        <w:rPr>
          <w:rFonts w:eastAsia="Times New Roman"/>
          <w:b/>
          <w:bCs/>
          <w:szCs w:val="20"/>
          <w:lang w:val="es-CL"/>
        </w:rPr>
        <w:t>Metodología:</w:t>
      </w:r>
      <w:r w:rsidRPr="00F93B76">
        <w:rPr>
          <w:rFonts w:eastAsia="Times New Roman"/>
          <w:szCs w:val="20"/>
          <w:lang w:val="es-CL"/>
        </w:rPr>
        <w:t xml:space="preserve"> </w:t>
      </w:r>
      <w:r w:rsidR="00AD137C" w:rsidRPr="00F93B76">
        <w:rPr>
          <w:rFonts w:eastAsia="Times New Roman"/>
          <w:szCs w:val="20"/>
          <w:lang w:val="es-CL"/>
        </w:rPr>
        <w:t xml:space="preserve">texto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>.</w:t>
      </w:r>
      <w:r w:rsidRPr="00F93B76">
        <w:rPr>
          <w:color w:val="548DD4"/>
          <w:szCs w:val="20"/>
          <w:lang w:val="es-CL"/>
        </w:rPr>
        <w:t xml:space="preserve"> (Palatino </w:t>
      </w:r>
      <w:proofErr w:type="spellStart"/>
      <w:r w:rsidRPr="00F93B76">
        <w:rPr>
          <w:color w:val="548DD4"/>
          <w:szCs w:val="20"/>
          <w:lang w:val="es-CL"/>
        </w:rPr>
        <w:t>Linotype</w:t>
      </w:r>
      <w:proofErr w:type="spellEnd"/>
      <w:r w:rsidRPr="00F93B76">
        <w:rPr>
          <w:color w:val="548DD4"/>
          <w:szCs w:val="20"/>
          <w:lang w:val="es-CL"/>
        </w:rPr>
        <w:t>, 10, Normal)</w:t>
      </w:r>
    </w:p>
    <w:p w14:paraId="7F09498A" w14:textId="77777777" w:rsidR="00727A28" w:rsidRPr="00F93B76" w:rsidRDefault="00727A28" w:rsidP="00727A28">
      <w:pPr>
        <w:spacing w:before="320" w:after="240" w:line="216" w:lineRule="auto"/>
        <w:rPr>
          <w:rFonts w:eastAsia="Times New Roman"/>
          <w:szCs w:val="20"/>
          <w:lang w:val="es-CL"/>
        </w:rPr>
      </w:pPr>
      <w:r w:rsidRPr="00F93B76">
        <w:rPr>
          <w:rFonts w:eastAsia="Times New Roman"/>
          <w:b/>
          <w:szCs w:val="20"/>
          <w:lang w:val="es-CL"/>
        </w:rPr>
        <w:t>Tabla 1</w:t>
      </w:r>
      <w:r w:rsidRPr="00F93B76">
        <w:rPr>
          <w:rFonts w:eastAsia="Times New Roman"/>
          <w:szCs w:val="20"/>
          <w:lang w:val="es-CL"/>
        </w:rPr>
        <w:t xml:space="preserve">  Encabezado de tabla </w:t>
      </w:r>
      <w:r w:rsidRPr="00F93B76">
        <w:rPr>
          <w:rFonts w:eastAsia="Times New Roman"/>
          <w:color w:val="548DD4"/>
          <w:szCs w:val="20"/>
          <w:lang w:val="es-CL"/>
        </w:rPr>
        <w:t xml:space="preserve">(Palatino </w:t>
      </w:r>
      <w:proofErr w:type="spellStart"/>
      <w:r w:rsidRPr="00F93B76">
        <w:rPr>
          <w:rFonts w:eastAsia="Times New Roman"/>
          <w:color w:val="548DD4"/>
          <w:szCs w:val="20"/>
          <w:lang w:val="es-CL"/>
        </w:rPr>
        <w:t>Linotype</w:t>
      </w:r>
      <w:proofErr w:type="spellEnd"/>
      <w:r w:rsidRPr="00F93B76">
        <w:rPr>
          <w:rFonts w:eastAsia="Times New Roman"/>
          <w:color w:val="548DD4"/>
          <w:szCs w:val="20"/>
          <w:lang w:val="es-CL"/>
        </w:rPr>
        <w:t xml:space="preserve">, 10, </w:t>
      </w:r>
      <w:proofErr w:type="spellStart"/>
      <w:r w:rsidRPr="00F93B76">
        <w:rPr>
          <w:rFonts w:eastAsia="Times New Roman"/>
          <w:color w:val="548DD4"/>
          <w:szCs w:val="20"/>
          <w:lang w:val="es-CL"/>
        </w:rPr>
        <w:t>Left</w:t>
      </w:r>
      <w:proofErr w:type="spellEnd"/>
      <w:r w:rsidRPr="00F93B76">
        <w:rPr>
          <w:rFonts w:eastAsia="Times New Roman"/>
          <w:color w:val="548DD4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color w:val="548DD4"/>
          <w:szCs w:val="20"/>
          <w:lang w:val="es-CL"/>
        </w:rPr>
        <w:t>aligned</w:t>
      </w:r>
      <w:proofErr w:type="spellEnd"/>
      <w:r w:rsidRPr="00F93B76">
        <w:rPr>
          <w:rFonts w:eastAsia="Times New Roman"/>
          <w:color w:val="548DD4"/>
          <w:szCs w:val="20"/>
          <w:lang w:val="es-CL"/>
        </w:rPr>
        <w:t>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45" w:type="dxa"/>
          <w:bottom w:w="45" w:type="dxa"/>
        </w:tblCellMar>
        <w:tblLook w:val="04A0" w:firstRow="1" w:lastRow="0" w:firstColumn="1" w:lastColumn="0" w:noHBand="0" w:noVBand="1"/>
      </w:tblPr>
      <w:tblGrid>
        <w:gridCol w:w="728"/>
        <w:gridCol w:w="1717"/>
      </w:tblGrid>
      <w:tr w:rsidR="00727A28" w:rsidRPr="00F93B76" w14:paraId="3DA57D6C" w14:textId="77777777" w:rsidTr="00094C7B">
        <w:trPr>
          <w:cantSplit/>
          <w:tblHeader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2574266" w14:textId="77777777" w:rsidR="00727A28" w:rsidRPr="00F93B76" w:rsidRDefault="00727A28" w:rsidP="00094C7B">
            <w:pPr>
              <w:rPr>
                <w:rFonts w:eastAsia="Times"/>
                <w:b/>
                <w:szCs w:val="20"/>
                <w:lang w:val="en-GB"/>
              </w:rPr>
            </w:pPr>
            <w:proofErr w:type="spellStart"/>
            <w:r w:rsidRPr="00F93B76">
              <w:rPr>
                <w:rFonts w:eastAsia="Times"/>
                <w:b/>
                <w:szCs w:val="20"/>
                <w:lang w:val="en-GB"/>
              </w:rPr>
              <w:t>Texto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89B01EC" w14:textId="77777777" w:rsidR="00727A28" w:rsidRPr="00F93B76" w:rsidRDefault="00727A28" w:rsidP="00094C7B">
            <w:pPr>
              <w:rPr>
                <w:rFonts w:eastAsia="Times"/>
                <w:b/>
                <w:szCs w:val="20"/>
                <w:lang w:val="en-GB"/>
              </w:rPr>
            </w:pPr>
            <w:proofErr w:type="spellStart"/>
            <w:r w:rsidRPr="00F93B76">
              <w:rPr>
                <w:rFonts w:eastAsia="Times"/>
                <w:b/>
                <w:szCs w:val="20"/>
                <w:lang w:val="en-GB"/>
              </w:rPr>
              <w:t>Texto</w:t>
            </w:r>
            <w:proofErr w:type="spellEnd"/>
            <w:r w:rsidRPr="00F93B76">
              <w:rPr>
                <w:rFonts w:eastAsia="Times"/>
                <w:b/>
                <w:szCs w:val="20"/>
                <w:lang w:val="en-GB"/>
              </w:rPr>
              <w:t xml:space="preserve"> </w:t>
            </w:r>
            <w:proofErr w:type="spellStart"/>
            <w:r w:rsidRPr="00F93B76">
              <w:rPr>
                <w:rFonts w:eastAsia="Times"/>
                <w:b/>
                <w:szCs w:val="20"/>
                <w:lang w:val="en-GB"/>
              </w:rPr>
              <w:t>texto</w:t>
            </w:r>
            <w:proofErr w:type="spellEnd"/>
            <w:r w:rsidRPr="00F93B76">
              <w:rPr>
                <w:rFonts w:eastAsia="Times"/>
                <w:b/>
                <w:szCs w:val="20"/>
                <w:lang w:val="en-GB"/>
              </w:rPr>
              <w:t xml:space="preserve"> </w:t>
            </w:r>
            <w:proofErr w:type="spellStart"/>
            <w:r w:rsidRPr="00F93B76">
              <w:rPr>
                <w:rFonts w:eastAsia="Times"/>
                <w:b/>
                <w:szCs w:val="20"/>
                <w:lang w:val="en-GB"/>
              </w:rPr>
              <w:t>texto</w:t>
            </w:r>
            <w:proofErr w:type="spellEnd"/>
          </w:p>
        </w:tc>
      </w:tr>
      <w:tr w:rsidR="00727A28" w:rsidRPr="00F93B76" w14:paraId="44882BD1" w14:textId="77777777" w:rsidTr="00094C7B">
        <w:trPr>
          <w:cantSplit/>
          <w:tblHeader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10C9650A" w14:textId="77777777" w:rsidR="00727A28" w:rsidRPr="00F93B76" w:rsidRDefault="00727A28" w:rsidP="00094C7B">
            <w:pPr>
              <w:rPr>
                <w:rFonts w:eastAsia="Times"/>
                <w:szCs w:val="20"/>
                <w:lang w:val="en-GB"/>
              </w:rPr>
            </w:pPr>
            <w:proofErr w:type="spellStart"/>
            <w:r w:rsidRPr="00F93B76">
              <w:rPr>
                <w:rFonts w:eastAsia="Times"/>
                <w:szCs w:val="20"/>
                <w:lang w:val="en-GB"/>
              </w:rPr>
              <w:t>Texto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935EB14" w14:textId="77777777" w:rsidR="00727A28" w:rsidRPr="00F93B76" w:rsidRDefault="00727A28" w:rsidP="00094C7B">
            <w:pPr>
              <w:rPr>
                <w:rFonts w:eastAsia="Times"/>
                <w:szCs w:val="20"/>
                <w:lang w:val="en-GB"/>
              </w:rPr>
            </w:pPr>
            <w:proofErr w:type="spellStart"/>
            <w:r w:rsidRPr="00F93B76">
              <w:rPr>
                <w:rFonts w:eastAsia="Times"/>
                <w:szCs w:val="20"/>
                <w:lang w:val="en-GB"/>
              </w:rPr>
              <w:t>número</w:t>
            </w:r>
            <w:proofErr w:type="spellEnd"/>
            <w:r w:rsidRPr="00F93B76">
              <w:rPr>
                <w:rFonts w:eastAsia="Times"/>
                <w:szCs w:val="20"/>
                <w:lang w:val="en-GB"/>
              </w:rPr>
              <w:t xml:space="preserve">, </w:t>
            </w:r>
            <w:proofErr w:type="spellStart"/>
            <w:r w:rsidRPr="00F93B76">
              <w:rPr>
                <w:rFonts w:eastAsia="Times"/>
                <w:szCs w:val="20"/>
                <w:lang w:val="en-GB"/>
              </w:rPr>
              <w:t>texto</w:t>
            </w:r>
            <w:proofErr w:type="spellEnd"/>
          </w:p>
        </w:tc>
      </w:tr>
      <w:tr w:rsidR="00727A28" w:rsidRPr="00F93B76" w14:paraId="7E090ADF" w14:textId="77777777" w:rsidTr="00094C7B">
        <w:trPr>
          <w:cantSplit/>
          <w:tblHeader/>
          <w:jc w:val="center"/>
        </w:trPr>
        <w:tc>
          <w:tcPr>
            <w:tcW w:w="0" w:type="auto"/>
          </w:tcPr>
          <w:p w14:paraId="3705CAB1" w14:textId="77777777" w:rsidR="00727A28" w:rsidRPr="00F93B76" w:rsidRDefault="00727A28" w:rsidP="00094C7B">
            <w:pPr>
              <w:rPr>
                <w:rFonts w:eastAsia="Times"/>
                <w:szCs w:val="20"/>
                <w:lang w:val="en-GB"/>
              </w:rPr>
            </w:pPr>
            <w:proofErr w:type="spellStart"/>
            <w:r w:rsidRPr="00F93B76">
              <w:rPr>
                <w:rFonts w:eastAsia="Times"/>
                <w:szCs w:val="20"/>
                <w:lang w:val="en-GB"/>
              </w:rPr>
              <w:t>Texto</w:t>
            </w:r>
            <w:proofErr w:type="spellEnd"/>
          </w:p>
        </w:tc>
        <w:tc>
          <w:tcPr>
            <w:tcW w:w="0" w:type="auto"/>
          </w:tcPr>
          <w:p w14:paraId="743DB300" w14:textId="77777777" w:rsidR="00727A28" w:rsidRPr="00F93B76" w:rsidRDefault="00727A28" w:rsidP="00094C7B">
            <w:pPr>
              <w:rPr>
                <w:rFonts w:eastAsia="Times"/>
                <w:szCs w:val="20"/>
                <w:lang w:val="en-GB"/>
              </w:rPr>
            </w:pPr>
            <w:proofErr w:type="spellStart"/>
            <w:r w:rsidRPr="00F93B76">
              <w:rPr>
                <w:rFonts w:eastAsia="Times"/>
                <w:szCs w:val="20"/>
                <w:lang w:val="en-GB"/>
              </w:rPr>
              <w:t>número</w:t>
            </w:r>
            <w:proofErr w:type="spellEnd"/>
            <w:r w:rsidRPr="00F93B76">
              <w:rPr>
                <w:rFonts w:eastAsia="Times"/>
                <w:szCs w:val="20"/>
                <w:lang w:val="en-GB"/>
              </w:rPr>
              <w:t xml:space="preserve">, </w:t>
            </w:r>
            <w:proofErr w:type="spellStart"/>
            <w:r w:rsidRPr="00F93B76">
              <w:rPr>
                <w:rFonts w:eastAsia="Times"/>
                <w:szCs w:val="20"/>
                <w:lang w:val="en-GB"/>
              </w:rPr>
              <w:t>texto</w:t>
            </w:r>
            <w:proofErr w:type="spellEnd"/>
          </w:p>
        </w:tc>
      </w:tr>
    </w:tbl>
    <w:p w14:paraId="3BF3013A" w14:textId="77777777" w:rsidR="00727A28" w:rsidRPr="00F93B76" w:rsidRDefault="00727A28" w:rsidP="00727A28">
      <w:pPr>
        <w:spacing w:before="80" w:after="60"/>
        <w:rPr>
          <w:rFonts w:eastAsia="Times New Roman"/>
          <w:szCs w:val="20"/>
          <w:lang w:val="en-GB"/>
        </w:rPr>
      </w:pPr>
    </w:p>
    <w:p w14:paraId="7482DD6B" w14:textId="77777777" w:rsidR="00727A28" w:rsidRPr="00F93B76" w:rsidRDefault="00727A28" w:rsidP="00727A28">
      <w:pPr>
        <w:spacing w:before="80" w:after="60"/>
        <w:jc w:val="both"/>
        <w:rPr>
          <w:rFonts w:eastAsia="Times New Roman"/>
          <w:szCs w:val="20"/>
          <w:lang w:val="es-CL"/>
        </w:rPr>
      </w:pPr>
      <w:r w:rsidRPr="00F93B76">
        <w:rPr>
          <w:rFonts w:eastAsia="Times New Roman"/>
          <w:szCs w:val="20"/>
          <w:lang w:val="es-CL"/>
        </w:rPr>
        <w:lastRenderedPageBreak/>
        <w:t xml:space="preserve">Texto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>.</w:t>
      </w:r>
      <w:r w:rsidRPr="00F93B76">
        <w:rPr>
          <w:color w:val="548DD4"/>
          <w:szCs w:val="20"/>
          <w:lang w:val="es-CL"/>
        </w:rPr>
        <w:t xml:space="preserve"> (Palatino </w:t>
      </w:r>
      <w:proofErr w:type="spellStart"/>
      <w:r w:rsidRPr="00F93B76">
        <w:rPr>
          <w:color w:val="548DD4"/>
          <w:szCs w:val="20"/>
          <w:lang w:val="es-CL"/>
        </w:rPr>
        <w:t>Linotype</w:t>
      </w:r>
      <w:proofErr w:type="spellEnd"/>
      <w:r w:rsidRPr="00F93B76">
        <w:rPr>
          <w:color w:val="548DD4"/>
          <w:szCs w:val="20"/>
          <w:lang w:val="es-CL"/>
        </w:rPr>
        <w:t>, 10, Normal)</w:t>
      </w:r>
    </w:p>
    <w:p w14:paraId="5B75396C" w14:textId="77777777" w:rsidR="00727A28" w:rsidRPr="00F93B76" w:rsidRDefault="00727A28" w:rsidP="00727A28">
      <w:pPr>
        <w:spacing w:before="280" w:after="120"/>
        <w:rPr>
          <w:rFonts w:eastAsia="Times New Roman"/>
          <w:szCs w:val="20"/>
          <w:lang w:val="es-CL"/>
        </w:rPr>
      </w:pPr>
    </w:p>
    <w:p w14:paraId="3B28BF46" w14:textId="77777777" w:rsidR="00727A28" w:rsidRPr="00F93B76" w:rsidRDefault="00727A28" w:rsidP="00727A28">
      <w:pPr>
        <w:spacing w:before="320" w:after="400"/>
        <w:jc w:val="center"/>
        <w:rPr>
          <w:rFonts w:eastAsia="Times New Roman"/>
          <w:szCs w:val="20"/>
          <w:lang w:val="en-GB"/>
        </w:rPr>
      </w:pPr>
      <w:r w:rsidRPr="00F93B76">
        <w:rPr>
          <w:rFonts w:eastAsia="Times New Roman"/>
          <w:noProof/>
          <w:szCs w:val="20"/>
          <w:lang w:val="es-CL" w:eastAsia="es-CL"/>
        </w:rPr>
        <w:drawing>
          <wp:inline distT="0" distB="0" distL="0" distR="0" wp14:anchorId="17F80F1A" wp14:editId="22680A93">
            <wp:extent cx="2266950" cy="657225"/>
            <wp:effectExtent l="0" t="0" r="0" b="9525"/>
            <wp:docPr id="1" name="Imagen 1" descr="Dien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Imagen" descr="Dient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EAE82" w14:textId="77777777" w:rsidR="00727A28" w:rsidRPr="00F93B76" w:rsidRDefault="00727A28" w:rsidP="00727A28">
      <w:pPr>
        <w:spacing w:before="320" w:after="400"/>
        <w:jc w:val="center"/>
        <w:rPr>
          <w:rFonts w:eastAsia="Times New Roman"/>
          <w:szCs w:val="20"/>
          <w:lang w:val="es-CL"/>
        </w:rPr>
      </w:pPr>
      <w:r w:rsidRPr="00F93B76">
        <w:rPr>
          <w:rFonts w:eastAsia="Times New Roman"/>
          <w:b/>
          <w:szCs w:val="20"/>
          <w:lang w:val="es-CL"/>
        </w:rPr>
        <w:t>Figura 1</w:t>
      </w:r>
      <w:r w:rsidRPr="00F93B76">
        <w:rPr>
          <w:rFonts w:eastAsia="Times New Roman"/>
          <w:szCs w:val="20"/>
          <w:lang w:val="es-CL"/>
        </w:rPr>
        <w:t xml:space="preserve">  Pie de página </w:t>
      </w:r>
      <w:r w:rsidRPr="00F93B76">
        <w:rPr>
          <w:rFonts w:eastAsia="Times New Roman"/>
          <w:color w:val="548DD4"/>
          <w:szCs w:val="20"/>
          <w:lang w:val="es-CL"/>
        </w:rPr>
        <w:t xml:space="preserve">(Palatino </w:t>
      </w:r>
      <w:proofErr w:type="spellStart"/>
      <w:r w:rsidRPr="00F93B76">
        <w:rPr>
          <w:rFonts w:eastAsia="Times New Roman"/>
          <w:color w:val="548DD4"/>
          <w:szCs w:val="20"/>
          <w:lang w:val="es-CL"/>
        </w:rPr>
        <w:t>Linotype</w:t>
      </w:r>
      <w:proofErr w:type="spellEnd"/>
      <w:r w:rsidRPr="00F93B76">
        <w:rPr>
          <w:rFonts w:eastAsia="Times New Roman"/>
          <w:color w:val="548DD4"/>
          <w:szCs w:val="20"/>
          <w:lang w:val="es-CL"/>
        </w:rPr>
        <w:t xml:space="preserve">, 9, </w:t>
      </w:r>
      <w:proofErr w:type="spellStart"/>
      <w:r w:rsidRPr="00F93B76">
        <w:rPr>
          <w:rFonts w:eastAsia="Times New Roman"/>
          <w:color w:val="548DD4"/>
          <w:szCs w:val="20"/>
          <w:lang w:val="es-CL"/>
        </w:rPr>
        <w:t>Centered</w:t>
      </w:r>
      <w:proofErr w:type="spellEnd"/>
      <w:r w:rsidRPr="00F93B76">
        <w:rPr>
          <w:rFonts w:eastAsia="Times New Roman"/>
          <w:color w:val="548DD4"/>
          <w:szCs w:val="20"/>
          <w:lang w:val="es-CL"/>
        </w:rPr>
        <w:t>)</w:t>
      </w:r>
    </w:p>
    <w:p w14:paraId="70B96F0A" w14:textId="56D01235" w:rsidR="00727A28" w:rsidRPr="00F93B76" w:rsidRDefault="00727A28" w:rsidP="00727A28">
      <w:pPr>
        <w:spacing w:before="80" w:after="60"/>
        <w:jc w:val="both"/>
        <w:rPr>
          <w:rFonts w:eastAsia="Times New Roman"/>
          <w:szCs w:val="20"/>
          <w:lang w:val="es-CL"/>
        </w:rPr>
      </w:pPr>
      <w:r w:rsidRPr="00F93B76">
        <w:rPr>
          <w:rFonts w:eastAsia="Times New Roman"/>
          <w:b/>
          <w:bCs/>
          <w:szCs w:val="20"/>
          <w:lang w:val="es-CL"/>
        </w:rPr>
        <w:t xml:space="preserve">Resultados y </w:t>
      </w:r>
      <w:r w:rsidR="00AD137C" w:rsidRPr="00F93B76">
        <w:rPr>
          <w:rFonts w:eastAsia="Times New Roman"/>
          <w:b/>
          <w:bCs/>
          <w:szCs w:val="20"/>
          <w:lang w:val="es-CL"/>
        </w:rPr>
        <w:t>conclusiones</w:t>
      </w:r>
      <w:r w:rsidRPr="00F93B76">
        <w:rPr>
          <w:rFonts w:eastAsia="Times New Roman"/>
          <w:szCs w:val="20"/>
          <w:lang w:val="es-CL"/>
        </w:rPr>
        <w:t xml:space="preserve">: </w:t>
      </w:r>
      <w:r w:rsidR="00AD137C" w:rsidRPr="00F93B76">
        <w:rPr>
          <w:rFonts w:eastAsia="Times New Roman"/>
          <w:szCs w:val="20"/>
          <w:lang w:val="es-CL"/>
        </w:rPr>
        <w:t xml:space="preserve">texto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 </w:t>
      </w:r>
      <w:proofErr w:type="spellStart"/>
      <w:r w:rsidRPr="00F93B76">
        <w:rPr>
          <w:rFonts w:eastAsia="Times New Roman"/>
          <w:szCs w:val="20"/>
          <w:lang w:val="es-CL"/>
        </w:rPr>
        <w:t>texto</w:t>
      </w:r>
      <w:proofErr w:type="spellEnd"/>
      <w:r w:rsidRPr="00F93B76">
        <w:rPr>
          <w:rFonts w:eastAsia="Times New Roman"/>
          <w:szCs w:val="20"/>
          <w:lang w:val="es-CL"/>
        </w:rPr>
        <w:t xml:space="preserve">. </w:t>
      </w:r>
      <w:r w:rsidRPr="00F93B76">
        <w:rPr>
          <w:color w:val="548DD4"/>
          <w:szCs w:val="20"/>
          <w:lang w:val="es-CL"/>
        </w:rPr>
        <w:t xml:space="preserve">(Palatino </w:t>
      </w:r>
      <w:proofErr w:type="spellStart"/>
      <w:r w:rsidRPr="00F93B76">
        <w:rPr>
          <w:color w:val="548DD4"/>
          <w:szCs w:val="20"/>
          <w:lang w:val="es-CL"/>
        </w:rPr>
        <w:t>Linotype</w:t>
      </w:r>
      <w:proofErr w:type="spellEnd"/>
      <w:r w:rsidRPr="00F93B76">
        <w:rPr>
          <w:color w:val="548DD4"/>
          <w:szCs w:val="20"/>
          <w:lang w:val="es-CL"/>
        </w:rPr>
        <w:t>, 10, Normal)</w:t>
      </w:r>
    </w:p>
    <w:p w14:paraId="14E5CD38" w14:textId="77777777" w:rsidR="00727A28" w:rsidRPr="00F93B76" w:rsidRDefault="00727A28" w:rsidP="00727A28">
      <w:pPr>
        <w:spacing w:after="120" w:line="240" w:lineRule="auto"/>
        <w:ind w:left="720" w:hanging="720"/>
        <w:rPr>
          <w:szCs w:val="20"/>
          <w:lang w:val="es-CL"/>
        </w:rPr>
      </w:pPr>
    </w:p>
    <w:p w14:paraId="4EFE971D" w14:textId="77777777" w:rsidR="00727A28" w:rsidRPr="00042524" w:rsidRDefault="00727A28" w:rsidP="00727A28">
      <w:pPr>
        <w:spacing w:before="80" w:after="60" w:line="240" w:lineRule="auto"/>
        <w:jc w:val="both"/>
        <w:rPr>
          <w:lang w:val="en-US"/>
        </w:rPr>
      </w:pPr>
      <w:r w:rsidRPr="00F93B76">
        <w:rPr>
          <w:rFonts w:eastAsia="Times New Roman"/>
          <w:b/>
          <w:szCs w:val="20"/>
          <w:lang w:val="es-CL"/>
        </w:rPr>
        <w:t>*Autor Corresponsal</w:t>
      </w:r>
      <w:r w:rsidRPr="00F93B76">
        <w:rPr>
          <w:rFonts w:eastAsia="Times New Roman"/>
          <w:szCs w:val="20"/>
          <w:lang w:val="es-CL"/>
        </w:rPr>
        <w:t xml:space="preserve">: </w:t>
      </w:r>
      <w:proofErr w:type="spellStart"/>
      <w:r w:rsidRPr="00F93B76">
        <w:rPr>
          <w:rFonts w:eastAsia="Times New Roman"/>
          <w:szCs w:val="20"/>
          <w:lang w:val="es-CL"/>
        </w:rPr>
        <w:t>Departmento</w:t>
      </w:r>
      <w:proofErr w:type="spellEnd"/>
      <w:r w:rsidRPr="00F93B76">
        <w:rPr>
          <w:rFonts w:eastAsia="Times New Roman"/>
          <w:szCs w:val="20"/>
          <w:lang w:val="es-CL"/>
        </w:rPr>
        <w:t xml:space="preserve">/División/Instituto, Organización, Cargo, Dirección Postal completa. Teléfono: +XX </w:t>
      </w:r>
      <w:proofErr w:type="spellStart"/>
      <w:r w:rsidRPr="00F93B76">
        <w:rPr>
          <w:rFonts w:eastAsia="Times New Roman"/>
          <w:szCs w:val="20"/>
          <w:lang w:val="es-CL"/>
        </w:rPr>
        <w:t>XX</w:t>
      </w:r>
      <w:proofErr w:type="spellEnd"/>
      <w:r w:rsidRPr="00F93B76">
        <w:rPr>
          <w:rFonts w:eastAsia="Times New Roman"/>
          <w:szCs w:val="20"/>
          <w:lang w:val="es-CL"/>
        </w:rPr>
        <w:t xml:space="preserve"> XXXXXXXX. </w:t>
      </w:r>
      <w:proofErr w:type="spellStart"/>
      <w:r w:rsidRPr="00F93B76">
        <w:rPr>
          <w:rFonts w:eastAsia="Times New Roman"/>
          <w:szCs w:val="20"/>
          <w:lang w:val="en-GB"/>
        </w:rPr>
        <w:t>Correo</w:t>
      </w:r>
      <w:proofErr w:type="spellEnd"/>
      <w:r w:rsidRPr="00F93B76">
        <w:rPr>
          <w:rFonts w:eastAsia="Times New Roman"/>
          <w:szCs w:val="20"/>
          <w:lang w:val="en-GB"/>
        </w:rPr>
        <w:t xml:space="preserve"> </w:t>
      </w:r>
      <w:proofErr w:type="spellStart"/>
      <w:r w:rsidRPr="00F93B76">
        <w:rPr>
          <w:rFonts w:eastAsia="Times New Roman"/>
          <w:szCs w:val="20"/>
          <w:lang w:val="en-GB"/>
        </w:rPr>
        <w:t>electrónico</w:t>
      </w:r>
      <w:proofErr w:type="spellEnd"/>
      <w:r w:rsidRPr="00F93B76">
        <w:rPr>
          <w:rFonts w:eastAsia="Times New Roman"/>
          <w:szCs w:val="20"/>
          <w:lang w:val="en-GB"/>
        </w:rPr>
        <w:t xml:space="preserve">: </w:t>
      </w:r>
      <w:hyperlink r:id="rId9" w:history="1">
        <w:r w:rsidRPr="00F93B76">
          <w:rPr>
            <w:rStyle w:val="Hipervnculo"/>
            <w:color w:val="0000FF"/>
            <w:szCs w:val="20"/>
            <w:lang w:val="en-GB"/>
          </w:rPr>
          <w:t>abcd@abcd.com</w:t>
        </w:r>
      </w:hyperlink>
    </w:p>
    <w:p w14:paraId="27F768FC" w14:textId="77777777" w:rsidR="00DD4274" w:rsidRPr="00167E6F" w:rsidRDefault="00DD4274" w:rsidP="00DD4274">
      <w:pPr>
        <w:pStyle w:val="04Texto"/>
        <w:rPr>
          <w:lang w:val="en-US"/>
        </w:rPr>
      </w:pPr>
    </w:p>
    <w:p w14:paraId="5983513B" w14:textId="77777777" w:rsidR="00DD4274" w:rsidRPr="00605D17" w:rsidRDefault="00DD4274" w:rsidP="00DD4274">
      <w:pPr>
        <w:spacing w:line="240" w:lineRule="auto"/>
        <w:rPr>
          <w:szCs w:val="20"/>
        </w:rPr>
      </w:pPr>
    </w:p>
    <w:p w14:paraId="500E66BD" w14:textId="77777777" w:rsidR="00E64785" w:rsidRPr="00605D17" w:rsidRDefault="00E64785" w:rsidP="00E64785">
      <w:pPr>
        <w:spacing w:line="240" w:lineRule="auto"/>
        <w:rPr>
          <w:szCs w:val="20"/>
        </w:rPr>
      </w:pPr>
    </w:p>
    <w:p w14:paraId="5194FCB7" w14:textId="77777777" w:rsidR="002E0EA4" w:rsidRPr="00605D17" w:rsidRDefault="002E0EA4" w:rsidP="00605D17">
      <w:pPr>
        <w:spacing w:line="240" w:lineRule="auto"/>
        <w:rPr>
          <w:szCs w:val="20"/>
        </w:rPr>
      </w:pPr>
    </w:p>
    <w:sectPr w:rsidR="002E0EA4" w:rsidRPr="00605D17" w:rsidSect="00FD6A18">
      <w:headerReference w:type="default" r:id="rId10"/>
      <w:footerReference w:type="even" r:id="rId11"/>
      <w:pgSz w:w="12240" w:h="15840" w:code="1"/>
      <w:pgMar w:top="1701" w:right="1701" w:bottom="1418" w:left="170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3B55" w14:textId="77777777" w:rsidR="00FF7582" w:rsidRDefault="00FF7582">
      <w:r>
        <w:separator/>
      </w:r>
    </w:p>
  </w:endnote>
  <w:endnote w:type="continuationSeparator" w:id="0">
    <w:p w14:paraId="4A940E25" w14:textId="77777777" w:rsidR="00FF7582" w:rsidRDefault="00FF7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91E04E74-F7B9-429C-871F-14D8E65D3CA2}"/>
    <w:embedBold r:id="rId2" w:fontKey="{8568646C-DF5E-4306-864E-6B7710B2EA16}"/>
    <w:embedItalic r:id="rId3" w:fontKey="{E1561C02-9C0C-48EB-AAC1-075A32FE8615}"/>
    <w:embedBoldItalic r:id="rId4" w:fontKey="{CB162B89-7EB3-474D-8CFE-D8253E242C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6933" w14:textId="7777777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C7AAB9" w14:textId="77777777" w:rsidR="002514F6" w:rsidRDefault="002514F6" w:rsidP="002514F6">
    <w:pPr>
      <w:pStyle w:val="Piedep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CFD7F" w14:textId="77777777" w:rsidR="00FF7582" w:rsidRDefault="00FF7582">
      <w:r>
        <w:separator/>
      </w:r>
    </w:p>
  </w:footnote>
  <w:footnote w:type="continuationSeparator" w:id="0">
    <w:p w14:paraId="792D8647" w14:textId="77777777" w:rsidR="00FF7582" w:rsidRDefault="00FF7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99133" w14:textId="52480A76" w:rsidR="00581360" w:rsidRDefault="00525693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0C62DA1" wp14:editId="5951B1D6">
          <wp:simplePos x="0" y="0"/>
          <wp:positionH relativeFrom="page">
            <wp:align>left</wp:align>
          </wp:positionH>
          <wp:positionV relativeFrom="topMargin">
            <wp:align>bottom</wp:align>
          </wp:positionV>
          <wp:extent cx="7797165" cy="1184275"/>
          <wp:effectExtent l="0" t="0" r="0" b="0"/>
          <wp:wrapSquare wrapText="bothSides"/>
          <wp:docPr id="2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Image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7165" cy="118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924DF"/>
    <w:multiLevelType w:val="hybridMultilevel"/>
    <w:tmpl w:val="E7404244"/>
    <w:lvl w:ilvl="0" w:tplc="69961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847177"/>
    <w:multiLevelType w:val="hybridMultilevel"/>
    <w:tmpl w:val="F0A21944"/>
    <w:lvl w:ilvl="0" w:tplc="7202117A">
      <w:start w:val="18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40"/>
    <w:rsid w:val="0000232D"/>
    <w:rsid w:val="000024CA"/>
    <w:rsid w:val="00014D87"/>
    <w:rsid w:val="00024F92"/>
    <w:rsid w:val="00026DD3"/>
    <w:rsid w:val="000339E9"/>
    <w:rsid w:val="00034261"/>
    <w:rsid w:val="0004361A"/>
    <w:rsid w:val="000553D2"/>
    <w:rsid w:val="000601CA"/>
    <w:rsid w:val="00062175"/>
    <w:rsid w:val="00067F3A"/>
    <w:rsid w:val="00075F3F"/>
    <w:rsid w:val="0007770A"/>
    <w:rsid w:val="00082A22"/>
    <w:rsid w:val="000B6544"/>
    <w:rsid w:val="000C787D"/>
    <w:rsid w:val="000D339F"/>
    <w:rsid w:val="000D5BC3"/>
    <w:rsid w:val="000E09EA"/>
    <w:rsid w:val="000E44C9"/>
    <w:rsid w:val="000E56AB"/>
    <w:rsid w:val="000E6AD4"/>
    <w:rsid w:val="000F12A0"/>
    <w:rsid w:val="000F4659"/>
    <w:rsid w:val="00101637"/>
    <w:rsid w:val="001072AA"/>
    <w:rsid w:val="0012097A"/>
    <w:rsid w:val="0013156C"/>
    <w:rsid w:val="00136CC2"/>
    <w:rsid w:val="00137DE7"/>
    <w:rsid w:val="00140D11"/>
    <w:rsid w:val="0014361F"/>
    <w:rsid w:val="001474F0"/>
    <w:rsid w:val="00155965"/>
    <w:rsid w:val="0016024F"/>
    <w:rsid w:val="001616FB"/>
    <w:rsid w:val="0016452B"/>
    <w:rsid w:val="001646D9"/>
    <w:rsid w:val="00164E1D"/>
    <w:rsid w:val="00172AAE"/>
    <w:rsid w:val="00180FAF"/>
    <w:rsid w:val="00195F68"/>
    <w:rsid w:val="00197A19"/>
    <w:rsid w:val="001C1E8E"/>
    <w:rsid w:val="001D4AB0"/>
    <w:rsid w:val="001E1E73"/>
    <w:rsid w:val="001F00DF"/>
    <w:rsid w:val="001F2A7B"/>
    <w:rsid w:val="001F59E3"/>
    <w:rsid w:val="001F5ABC"/>
    <w:rsid w:val="00201F3D"/>
    <w:rsid w:val="002032BC"/>
    <w:rsid w:val="00210A6D"/>
    <w:rsid w:val="00213ABA"/>
    <w:rsid w:val="0022336D"/>
    <w:rsid w:val="00225FF3"/>
    <w:rsid w:val="00235F53"/>
    <w:rsid w:val="002431EF"/>
    <w:rsid w:val="0024475C"/>
    <w:rsid w:val="00246580"/>
    <w:rsid w:val="002465AE"/>
    <w:rsid w:val="002514F6"/>
    <w:rsid w:val="00251B9C"/>
    <w:rsid w:val="00256255"/>
    <w:rsid w:val="00266C20"/>
    <w:rsid w:val="00270C00"/>
    <w:rsid w:val="00271E1F"/>
    <w:rsid w:val="00274B48"/>
    <w:rsid w:val="00274EE5"/>
    <w:rsid w:val="00280B14"/>
    <w:rsid w:val="00290207"/>
    <w:rsid w:val="00293B4A"/>
    <w:rsid w:val="002A2729"/>
    <w:rsid w:val="002A778B"/>
    <w:rsid w:val="002B1734"/>
    <w:rsid w:val="002B3A51"/>
    <w:rsid w:val="002C5170"/>
    <w:rsid w:val="002D1F76"/>
    <w:rsid w:val="002D54FF"/>
    <w:rsid w:val="002E0EA4"/>
    <w:rsid w:val="002E1873"/>
    <w:rsid w:val="002E7A07"/>
    <w:rsid w:val="002F6A53"/>
    <w:rsid w:val="00301105"/>
    <w:rsid w:val="00312BA0"/>
    <w:rsid w:val="003238BD"/>
    <w:rsid w:val="0032669A"/>
    <w:rsid w:val="0033474F"/>
    <w:rsid w:val="00337DC1"/>
    <w:rsid w:val="00352BFD"/>
    <w:rsid w:val="003633F2"/>
    <w:rsid w:val="00363462"/>
    <w:rsid w:val="00364F42"/>
    <w:rsid w:val="00365563"/>
    <w:rsid w:val="00365983"/>
    <w:rsid w:val="00367C7E"/>
    <w:rsid w:val="00373564"/>
    <w:rsid w:val="0037704F"/>
    <w:rsid w:val="0037705B"/>
    <w:rsid w:val="0037750F"/>
    <w:rsid w:val="00381F37"/>
    <w:rsid w:val="00382966"/>
    <w:rsid w:val="00384637"/>
    <w:rsid w:val="003966DB"/>
    <w:rsid w:val="003A3460"/>
    <w:rsid w:val="003B0DC1"/>
    <w:rsid w:val="003B45DA"/>
    <w:rsid w:val="003C105E"/>
    <w:rsid w:val="003C326C"/>
    <w:rsid w:val="003D1A59"/>
    <w:rsid w:val="003D2A09"/>
    <w:rsid w:val="003D37EE"/>
    <w:rsid w:val="003E1C8C"/>
    <w:rsid w:val="003F1F46"/>
    <w:rsid w:val="00403C7B"/>
    <w:rsid w:val="004160E6"/>
    <w:rsid w:val="00416189"/>
    <w:rsid w:val="00423E79"/>
    <w:rsid w:val="00424CF4"/>
    <w:rsid w:val="00442A42"/>
    <w:rsid w:val="00450036"/>
    <w:rsid w:val="00460FF2"/>
    <w:rsid w:val="0047018C"/>
    <w:rsid w:val="00474EE8"/>
    <w:rsid w:val="004B00AB"/>
    <w:rsid w:val="004B144E"/>
    <w:rsid w:val="004B2666"/>
    <w:rsid w:val="004C0AA3"/>
    <w:rsid w:val="004C2FB0"/>
    <w:rsid w:val="004C4FD5"/>
    <w:rsid w:val="004D3AF5"/>
    <w:rsid w:val="004D4AF6"/>
    <w:rsid w:val="004D6133"/>
    <w:rsid w:val="004E3D38"/>
    <w:rsid w:val="004E403F"/>
    <w:rsid w:val="004E6DBE"/>
    <w:rsid w:val="004F05DC"/>
    <w:rsid w:val="00500063"/>
    <w:rsid w:val="0050299E"/>
    <w:rsid w:val="00507ABB"/>
    <w:rsid w:val="005158A7"/>
    <w:rsid w:val="0052334F"/>
    <w:rsid w:val="00525693"/>
    <w:rsid w:val="00527E6A"/>
    <w:rsid w:val="0053208E"/>
    <w:rsid w:val="00533189"/>
    <w:rsid w:val="005339B3"/>
    <w:rsid w:val="0053452F"/>
    <w:rsid w:val="0054047D"/>
    <w:rsid w:val="00550981"/>
    <w:rsid w:val="0056395D"/>
    <w:rsid w:val="00566516"/>
    <w:rsid w:val="00572E69"/>
    <w:rsid w:val="00573B6F"/>
    <w:rsid w:val="00581360"/>
    <w:rsid w:val="005852A2"/>
    <w:rsid w:val="0058549A"/>
    <w:rsid w:val="0058686E"/>
    <w:rsid w:val="00587F33"/>
    <w:rsid w:val="005917A5"/>
    <w:rsid w:val="00591F6B"/>
    <w:rsid w:val="005933AE"/>
    <w:rsid w:val="00597578"/>
    <w:rsid w:val="005A079E"/>
    <w:rsid w:val="005B2314"/>
    <w:rsid w:val="005B4142"/>
    <w:rsid w:val="005C2058"/>
    <w:rsid w:val="005C476C"/>
    <w:rsid w:val="005C59C8"/>
    <w:rsid w:val="005D048A"/>
    <w:rsid w:val="005D060D"/>
    <w:rsid w:val="005D48B3"/>
    <w:rsid w:val="005D521F"/>
    <w:rsid w:val="005D6057"/>
    <w:rsid w:val="005E729B"/>
    <w:rsid w:val="005E7709"/>
    <w:rsid w:val="00605D17"/>
    <w:rsid w:val="00607141"/>
    <w:rsid w:val="0061744D"/>
    <w:rsid w:val="006231BB"/>
    <w:rsid w:val="006239F8"/>
    <w:rsid w:val="00626A64"/>
    <w:rsid w:val="00636C62"/>
    <w:rsid w:val="0063705B"/>
    <w:rsid w:val="00647545"/>
    <w:rsid w:val="00657922"/>
    <w:rsid w:val="006601F8"/>
    <w:rsid w:val="00662E96"/>
    <w:rsid w:val="00664598"/>
    <w:rsid w:val="00667F90"/>
    <w:rsid w:val="00682EE7"/>
    <w:rsid w:val="00685418"/>
    <w:rsid w:val="006877FB"/>
    <w:rsid w:val="00687A37"/>
    <w:rsid w:val="00692841"/>
    <w:rsid w:val="00697D14"/>
    <w:rsid w:val="006A7035"/>
    <w:rsid w:val="006A7290"/>
    <w:rsid w:val="006A7C5F"/>
    <w:rsid w:val="006B5BCA"/>
    <w:rsid w:val="006C3D69"/>
    <w:rsid w:val="006C53A1"/>
    <w:rsid w:val="006C78C3"/>
    <w:rsid w:val="006D0120"/>
    <w:rsid w:val="006E0388"/>
    <w:rsid w:val="006E2D61"/>
    <w:rsid w:val="006E761A"/>
    <w:rsid w:val="006E7BCE"/>
    <w:rsid w:val="006F2304"/>
    <w:rsid w:val="007032CE"/>
    <w:rsid w:val="0071335E"/>
    <w:rsid w:val="007202B6"/>
    <w:rsid w:val="00723E77"/>
    <w:rsid w:val="00724DF0"/>
    <w:rsid w:val="00727A28"/>
    <w:rsid w:val="00727F39"/>
    <w:rsid w:val="00734F55"/>
    <w:rsid w:val="00752D8A"/>
    <w:rsid w:val="007536FC"/>
    <w:rsid w:val="007551CC"/>
    <w:rsid w:val="00756404"/>
    <w:rsid w:val="00764B84"/>
    <w:rsid w:val="00765F87"/>
    <w:rsid w:val="00776E18"/>
    <w:rsid w:val="007849CC"/>
    <w:rsid w:val="00785209"/>
    <w:rsid w:val="00785844"/>
    <w:rsid w:val="00796BB5"/>
    <w:rsid w:val="007B6364"/>
    <w:rsid w:val="007C23C6"/>
    <w:rsid w:val="007C486D"/>
    <w:rsid w:val="007D41D9"/>
    <w:rsid w:val="007E3047"/>
    <w:rsid w:val="007E346D"/>
    <w:rsid w:val="007E3501"/>
    <w:rsid w:val="007E3EBD"/>
    <w:rsid w:val="007F11BA"/>
    <w:rsid w:val="00803373"/>
    <w:rsid w:val="00805A68"/>
    <w:rsid w:val="008132EF"/>
    <w:rsid w:val="0081709D"/>
    <w:rsid w:val="00826773"/>
    <w:rsid w:val="008324BF"/>
    <w:rsid w:val="008818FF"/>
    <w:rsid w:val="00884A9D"/>
    <w:rsid w:val="00886B48"/>
    <w:rsid w:val="0088726B"/>
    <w:rsid w:val="008876C7"/>
    <w:rsid w:val="008A3949"/>
    <w:rsid w:val="008A5160"/>
    <w:rsid w:val="008B0A27"/>
    <w:rsid w:val="008B2642"/>
    <w:rsid w:val="008B4DFD"/>
    <w:rsid w:val="008B59D2"/>
    <w:rsid w:val="008D22AC"/>
    <w:rsid w:val="008D3447"/>
    <w:rsid w:val="008D4142"/>
    <w:rsid w:val="008D5C96"/>
    <w:rsid w:val="008D7136"/>
    <w:rsid w:val="008E1614"/>
    <w:rsid w:val="008E2444"/>
    <w:rsid w:val="008E35C4"/>
    <w:rsid w:val="008E4170"/>
    <w:rsid w:val="008E4F4C"/>
    <w:rsid w:val="008E749B"/>
    <w:rsid w:val="008E7CC7"/>
    <w:rsid w:val="00906115"/>
    <w:rsid w:val="00907E92"/>
    <w:rsid w:val="00911215"/>
    <w:rsid w:val="0091591C"/>
    <w:rsid w:val="0092466F"/>
    <w:rsid w:val="00924777"/>
    <w:rsid w:val="00942D1C"/>
    <w:rsid w:val="0094349F"/>
    <w:rsid w:val="0095458B"/>
    <w:rsid w:val="00960990"/>
    <w:rsid w:val="00961557"/>
    <w:rsid w:val="009615AD"/>
    <w:rsid w:val="00966173"/>
    <w:rsid w:val="00966397"/>
    <w:rsid w:val="009862EE"/>
    <w:rsid w:val="00987AC3"/>
    <w:rsid w:val="00995E4A"/>
    <w:rsid w:val="009A0E83"/>
    <w:rsid w:val="009A6C66"/>
    <w:rsid w:val="009B5A79"/>
    <w:rsid w:val="009C03FC"/>
    <w:rsid w:val="009C7096"/>
    <w:rsid w:val="009C7950"/>
    <w:rsid w:val="009D0AA4"/>
    <w:rsid w:val="009E1F03"/>
    <w:rsid w:val="009F3F22"/>
    <w:rsid w:val="009F5276"/>
    <w:rsid w:val="009F5ACA"/>
    <w:rsid w:val="00A05FA8"/>
    <w:rsid w:val="00A11431"/>
    <w:rsid w:val="00A119D4"/>
    <w:rsid w:val="00A3216F"/>
    <w:rsid w:val="00A40128"/>
    <w:rsid w:val="00A40F46"/>
    <w:rsid w:val="00A4446B"/>
    <w:rsid w:val="00A63514"/>
    <w:rsid w:val="00A728E2"/>
    <w:rsid w:val="00A778A3"/>
    <w:rsid w:val="00A8151E"/>
    <w:rsid w:val="00A95DE0"/>
    <w:rsid w:val="00AA2435"/>
    <w:rsid w:val="00AB1406"/>
    <w:rsid w:val="00AC7EB7"/>
    <w:rsid w:val="00AD0177"/>
    <w:rsid w:val="00AD137C"/>
    <w:rsid w:val="00AE237F"/>
    <w:rsid w:val="00AF0034"/>
    <w:rsid w:val="00AF3A92"/>
    <w:rsid w:val="00B0252A"/>
    <w:rsid w:val="00B126CD"/>
    <w:rsid w:val="00B17739"/>
    <w:rsid w:val="00B2003C"/>
    <w:rsid w:val="00B2107A"/>
    <w:rsid w:val="00B22053"/>
    <w:rsid w:val="00B2469F"/>
    <w:rsid w:val="00B25C5C"/>
    <w:rsid w:val="00B26EF5"/>
    <w:rsid w:val="00B271E7"/>
    <w:rsid w:val="00B345D0"/>
    <w:rsid w:val="00B34798"/>
    <w:rsid w:val="00B35391"/>
    <w:rsid w:val="00B42485"/>
    <w:rsid w:val="00B47FF2"/>
    <w:rsid w:val="00B53479"/>
    <w:rsid w:val="00B54358"/>
    <w:rsid w:val="00B6384D"/>
    <w:rsid w:val="00B64F9A"/>
    <w:rsid w:val="00B667B7"/>
    <w:rsid w:val="00B75D35"/>
    <w:rsid w:val="00B7689E"/>
    <w:rsid w:val="00B77727"/>
    <w:rsid w:val="00B85CCD"/>
    <w:rsid w:val="00B863B4"/>
    <w:rsid w:val="00B87EE9"/>
    <w:rsid w:val="00BA080A"/>
    <w:rsid w:val="00BB0D38"/>
    <w:rsid w:val="00BB1578"/>
    <w:rsid w:val="00BB616E"/>
    <w:rsid w:val="00BC0F11"/>
    <w:rsid w:val="00BC15EB"/>
    <w:rsid w:val="00BD36C3"/>
    <w:rsid w:val="00BE1890"/>
    <w:rsid w:val="00BE5E8B"/>
    <w:rsid w:val="00BE6540"/>
    <w:rsid w:val="00BF5274"/>
    <w:rsid w:val="00BF6502"/>
    <w:rsid w:val="00C02745"/>
    <w:rsid w:val="00C06DBD"/>
    <w:rsid w:val="00C0713E"/>
    <w:rsid w:val="00C111A1"/>
    <w:rsid w:val="00C11E2B"/>
    <w:rsid w:val="00C322AC"/>
    <w:rsid w:val="00C40B10"/>
    <w:rsid w:val="00C429E0"/>
    <w:rsid w:val="00C44F6D"/>
    <w:rsid w:val="00C45086"/>
    <w:rsid w:val="00C45D96"/>
    <w:rsid w:val="00C46B38"/>
    <w:rsid w:val="00C51AA3"/>
    <w:rsid w:val="00C60BB0"/>
    <w:rsid w:val="00C61A38"/>
    <w:rsid w:val="00C61CD4"/>
    <w:rsid w:val="00C6625C"/>
    <w:rsid w:val="00C7660B"/>
    <w:rsid w:val="00C8145D"/>
    <w:rsid w:val="00C8395B"/>
    <w:rsid w:val="00C83EC6"/>
    <w:rsid w:val="00C84DF4"/>
    <w:rsid w:val="00CA05A9"/>
    <w:rsid w:val="00CA48F2"/>
    <w:rsid w:val="00CA67EA"/>
    <w:rsid w:val="00CB6B16"/>
    <w:rsid w:val="00CC0B2A"/>
    <w:rsid w:val="00CC297A"/>
    <w:rsid w:val="00CD0A91"/>
    <w:rsid w:val="00CD6D99"/>
    <w:rsid w:val="00CD7DE6"/>
    <w:rsid w:val="00CE1FB4"/>
    <w:rsid w:val="00D05815"/>
    <w:rsid w:val="00D0667F"/>
    <w:rsid w:val="00D41856"/>
    <w:rsid w:val="00D74698"/>
    <w:rsid w:val="00D76991"/>
    <w:rsid w:val="00D83697"/>
    <w:rsid w:val="00D84185"/>
    <w:rsid w:val="00D928B3"/>
    <w:rsid w:val="00DB2BC1"/>
    <w:rsid w:val="00DB36E9"/>
    <w:rsid w:val="00DC3ECF"/>
    <w:rsid w:val="00DC6B9E"/>
    <w:rsid w:val="00DD1D3D"/>
    <w:rsid w:val="00DD20AA"/>
    <w:rsid w:val="00DD4274"/>
    <w:rsid w:val="00DE21C2"/>
    <w:rsid w:val="00DE262E"/>
    <w:rsid w:val="00DE66F3"/>
    <w:rsid w:val="00DE694F"/>
    <w:rsid w:val="00DF3A83"/>
    <w:rsid w:val="00DF4CCB"/>
    <w:rsid w:val="00DF541D"/>
    <w:rsid w:val="00DF6685"/>
    <w:rsid w:val="00DF7627"/>
    <w:rsid w:val="00E00138"/>
    <w:rsid w:val="00E01448"/>
    <w:rsid w:val="00E025D5"/>
    <w:rsid w:val="00E036EB"/>
    <w:rsid w:val="00E07AFB"/>
    <w:rsid w:val="00E12F75"/>
    <w:rsid w:val="00E15775"/>
    <w:rsid w:val="00E15C84"/>
    <w:rsid w:val="00E16060"/>
    <w:rsid w:val="00E226D9"/>
    <w:rsid w:val="00E2672B"/>
    <w:rsid w:val="00E44867"/>
    <w:rsid w:val="00E44FF5"/>
    <w:rsid w:val="00E47223"/>
    <w:rsid w:val="00E54096"/>
    <w:rsid w:val="00E54D1F"/>
    <w:rsid w:val="00E61521"/>
    <w:rsid w:val="00E6379A"/>
    <w:rsid w:val="00E64785"/>
    <w:rsid w:val="00E96BCF"/>
    <w:rsid w:val="00EA1300"/>
    <w:rsid w:val="00EA5D2F"/>
    <w:rsid w:val="00EB299C"/>
    <w:rsid w:val="00EC423A"/>
    <w:rsid w:val="00ED75EF"/>
    <w:rsid w:val="00EE0D4C"/>
    <w:rsid w:val="00EF3CF8"/>
    <w:rsid w:val="00EF5EE1"/>
    <w:rsid w:val="00EF6A75"/>
    <w:rsid w:val="00EF7E2B"/>
    <w:rsid w:val="00F00950"/>
    <w:rsid w:val="00F00CB8"/>
    <w:rsid w:val="00F018E4"/>
    <w:rsid w:val="00F11E81"/>
    <w:rsid w:val="00F15FEE"/>
    <w:rsid w:val="00F21C5A"/>
    <w:rsid w:val="00F24FF4"/>
    <w:rsid w:val="00F273B9"/>
    <w:rsid w:val="00F2786C"/>
    <w:rsid w:val="00F30964"/>
    <w:rsid w:val="00F33FB7"/>
    <w:rsid w:val="00F37663"/>
    <w:rsid w:val="00F3784F"/>
    <w:rsid w:val="00F40946"/>
    <w:rsid w:val="00F44645"/>
    <w:rsid w:val="00F46373"/>
    <w:rsid w:val="00F53FDB"/>
    <w:rsid w:val="00F61837"/>
    <w:rsid w:val="00F771C6"/>
    <w:rsid w:val="00F8612B"/>
    <w:rsid w:val="00F8619A"/>
    <w:rsid w:val="00F965B4"/>
    <w:rsid w:val="00FA1225"/>
    <w:rsid w:val="00FA22C5"/>
    <w:rsid w:val="00FB0D40"/>
    <w:rsid w:val="00FB15E6"/>
    <w:rsid w:val="00FB28B1"/>
    <w:rsid w:val="00FC0F14"/>
    <w:rsid w:val="00FD1945"/>
    <w:rsid w:val="00FD1ED8"/>
    <w:rsid w:val="00FD6A18"/>
    <w:rsid w:val="00FF21C4"/>
    <w:rsid w:val="00FF593B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4B0C45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7CC7"/>
    <w:pPr>
      <w:spacing w:after="200" w:line="276" w:lineRule="auto"/>
    </w:pPr>
    <w:rPr>
      <w:rFonts w:ascii="Palatino Linotype" w:eastAsia="Calibri" w:hAnsi="Palatino Linotype"/>
      <w:szCs w:val="22"/>
      <w:lang w:val="en-AU"/>
    </w:rPr>
  </w:style>
  <w:style w:type="paragraph" w:styleId="Ttulo1">
    <w:name w:val="heading 1"/>
    <w:aliases w:val="TMS: First-Level Heading"/>
    <w:next w:val="Normal"/>
    <w:autoRedefine/>
    <w:qFormat/>
    <w:rsid w:val="00FD6A18"/>
    <w:pPr>
      <w:keepNext/>
      <w:spacing w:before="280" w:after="120"/>
      <w:outlineLvl w:val="0"/>
    </w:pPr>
    <w:rPr>
      <w:rFonts w:ascii="Palatino Linotype" w:hAnsi="Palatino Linotype"/>
      <w:b/>
      <w:bCs/>
      <w:kern w:val="32"/>
      <w:sz w:val="22"/>
      <w:szCs w:val="32"/>
    </w:rPr>
  </w:style>
  <w:style w:type="paragraph" w:styleId="Ttulo2">
    <w:name w:val="heading 2"/>
    <w:aliases w:val="TMS: Second-Level Heading"/>
    <w:next w:val="Normal"/>
    <w:autoRedefine/>
    <w:qFormat/>
    <w:rsid w:val="00785844"/>
    <w:pPr>
      <w:keepNext/>
      <w:spacing w:before="280" w:after="120"/>
      <w:outlineLvl w:val="1"/>
    </w:pPr>
    <w:rPr>
      <w:rFonts w:ascii="Palatino Linotype" w:hAnsi="Palatino Linotype"/>
      <w:b/>
      <w:bCs/>
      <w:i/>
      <w:iCs/>
      <w:sz w:val="22"/>
      <w:szCs w:val="28"/>
    </w:rPr>
  </w:style>
  <w:style w:type="paragraph" w:styleId="Ttulo3">
    <w:name w:val="heading 3"/>
    <w:aliases w:val="TMS: Third-Level Heading"/>
    <w:next w:val="Normal"/>
    <w:autoRedefine/>
    <w:qFormat/>
    <w:rsid w:val="006B5BCA"/>
    <w:pPr>
      <w:keepNext/>
      <w:outlineLvl w:val="2"/>
    </w:pPr>
    <w:rPr>
      <w:rFonts w:cs="Arial"/>
      <w:bCs/>
      <w:sz w:val="24"/>
      <w:szCs w:val="26"/>
      <w:u w:val="single"/>
    </w:rPr>
  </w:style>
  <w:style w:type="paragraph" w:styleId="Ttulo4">
    <w:name w:val="heading 4"/>
    <w:aliases w:val="TMS: PAPER TITLE"/>
    <w:next w:val="Normal"/>
    <w:qFormat/>
    <w:rsid w:val="009C7096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MSSymbol">
    <w:name w:val="TMS: Symbol"/>
    <w:basedOn w:val="Fuentedeprrafopredeter"/>
    <w:rsid w:val="006B5BCA"/>
    <w:rPr>
      <w:rFonts w:ascii="Symbol" w:hAnsi="Symbol"/>
      <w:color w:val="auto"/>
      <w:sz w:val="24"/>
      <w:u w:val="none"/>
    </w:rPr>
  </w:style>
  <w:style w:type="character" w:customStyle="1" w:styleId="TPCI-Title">
    <w:name w:val="TPCI - Title"/>
    <w:basedOn w:val="Fuentedeprrafopredeter"/>
    <w:rsid w:val="006B5BCA"/>
    <w:rPr>
      <w:rFonts w:ascii="Times New Roman" w:hAnsi="Times New Roman"/>
      <w:b/>
      <w:dstrike w:val="0"/>
      <w:color w:val="auto"/>
      <w:sz w:val="20"/>
      <w:u w:val="none"/>
      <w:vertAlign w:val="baseline"/>
    </w:rPr>
  </w:style>
  <w:style w:type="character" w:customStyle="1" w:styleId="TPCI-Editors">
    <w:name w:val="TPCI - Editor(s)"/>
    <w:rsid w:val="006B5BCA"/>
    <w:rPr>
      <w:rFonts w:ascii="Times New Roman" w:hAnsi="Times New Roman"/>
      <w:i/>
      <w:dstrike w:val="0"/>
      <w:sz w:val="20"/>
      <w:vertAlign w:val="baseline"/>
    </w:rPr>
  </w:style>
  <w:style w:type="paragraph" w:customStyle="1" w:styleId="TMSParagraphStyle">
    <w:name w:val="TMS: Paragraph Style"/>
    <w:rsid w:val="000D339F"/>
    <w:pPr>
      <w:jc w:val="both"/>
    </w:pPr>
    <w:rPr>
      <w:sz w:val="24"/>
    </w:rPr>
  </w:style>
  <w:style w:type="paragraph" w:customStyle="1" w:styleId="TMSAuthorNamesAffiliations">
    <w:name w:val="TMS: Author Name(s)/Affiliation(s)"/>
    <w:rsid w:val="006B5BCA"/>
    <w:pPr>
      <w:jc w:val="center"/>
    </w:pPr>
    <w:rPr>
      <w:sz w:val="24"/>
    </w:rPr>
  </w:style>
  <w:style w:type="character" w:customStyle="1" w:styleId="TPCI-PublisherYear">
    <w:name w:val="TPCI - Publisher/Year"/>
    <w:rsid w:val="006B5BCA"/>
    <w:rPr>
      <w:rFonts w:ascii="Times New Roman" w:hAnsi="Times New Roman"/>
      <w:b/>
      <w:i/>
      <w:dstrike w:val="0"/>
      <w:color w:val="auto"/>
      <w:sz w:val="20"/>
      <w:u w:val="none"/>
      <w:vertAlign w:val="baseline"/>
    </w:rPr>
  </w:style>
  <w:style w:type="paragraph" w:styleId="Ttulo">
    <w:name w:val="Title"/>
    <w:basedOn w:val="Normal"/>
    <w:next w:val="Normal"/>
    <w:link w:val="TtuloCar"/>
    <w:qFormat/>
    <w:rsid w:val="00BF650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F6502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paragraph" w:styleId="Descripcin">
    <w:name w:val="caption"/>
    <w:basedOn w:val="Normal"/>
    <w:next w:val="Normal"/>
    <w:uiPriority w:val="35"/>
    <w:unhideWhenUsed/>
    <w:qFormat/>
    <w:rsid w:val="008D7136"/>
    <w:rPr>
      <w:b/>
      <w:bCs/>
      <w:szCs w:val="20"/>
    </w:rPr>
  </w:style>
  <w:style w:type="character" w:styleId="Textoennegrita">
    <w:name w:val="Strong"/>
    <w:basedOn w:val="Fuentedeprrafopredeter"/>
    <w:uiPriority w:val="22"/>
    <w:qFormat/>
    <w:rsid w:val="00F24FF4"/>
    <w:rPr>
      <w:b/>
      <w:bCs/>
    </w:rPr>
  </w:style>
  <w:style w:type="paragraph" w:styleId="Prrafodelista">
    <w:name w:val="List Paragraph"/>
    <w:basedOn w:val="Normal"/>
    <w:uiPriority w:val="34"/>
    <w:qFormat/>
    <w:rsid w:val="000D5BC3"/>
    <w:pPr>
      <w:ind w:left="720"/>
      <w:contextualSpacing/>
    </w:pPr>
    <w:rPr>
      <w:rFonts w:ascii="Calibri" w:hAnsi="Calibri"/>
      <w:sz w:val="22"/>
      <w:lang w:val="en-US"/>
    </w:rPr>
  </w:style>
  <w:style w:type="paragraph" w:customStyle="1" w:styleId="Default">
    <w:name w:val="Default"/>
    <w:rsid w:val="00442A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AE237F"/>
    <w:pPr>
      <w:spacing w:after="60"/>
      <w:jc w:val="center"/>
      <w:outlineLvl w:val="1"/>
    </w:pPr>
    <w:rPr>
      <w:rFonts w:eastAsia="Times New Roman"/>
      <w:sz w:val="18"/>
      <w:szCs w:val="24"/>
    </w:rPr>
  </w:style>
  <w:style w:type="character" w:customStyle="1" w:styleId="SubttuloCar">
    <w:name w:val="Subtítulo Car"/>
    <w:basedOn w:val="Fuentedeprrafopredeter"/>
    <w:link w:val="Subttulo"/>
    <w:rsid w:val="00AE237F"/>
    <w:rPr>
      <w:rFonts w:ascii="Palatino Linotype" w:hAnsi="Palatino Linotype"/>
      <w:sz w:val="18"/>
      <w:szCs w:val="24"/>
      <w:lang w:val="en-AU"/>
    </w:rPr>
  </w:style>
  <w:style w:type="paragraph" w:styleId="Textodeglobo">
    <w:name w:val="Balloon Text"/>
    <w:basedOn w:val="Normal"/>
    <w:link w:val="TextodegloboCar"/>
    <w:rsid w:val="00A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446B"/>
    <w:rPr>
      <w:rFonts w:ascii="Tahoma" w:eastAsia="Calibri" w:hAnsi="Tahoma" w:cs="Tahoma"/>
      <w:sz w:val="16"/>
      <w:szCs w:val="16"/>
      <w:lang w:val="en-AU"/>
    </w:rPr>
  </w:style>
  <w:style w:type="character" w:styleId="Refdecomentario">
    <w:name w:val="annotation reference"/>
    <w:basedOn w:val="Fuentedeprrafopredeter"/>
    <w:rsid w:val="00723E7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23E77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23E77"/>
    <w:rPr>
      <w:rFonts w:eastAsia="Calibri"/>
      <w:lang w:val="en-AU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23E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23E77"/>
    <w:rPr>
      <w:rFonts w:eastAsia="Calibri"/>
      <w:b/>
      <w:bCs/>
      <w:lang w:val="en-AU"/>
    </w:rPr>
  </w:style>
  <w:style w:type="character" w:styleId="Hipervnculo">
    <w:name w:val="Hyperlink"/>
    <w:basedOn w:val="Fuentedeprrafopredeter"/>
    <w:uiPriority w:val="99"/>
    <w:unhideWhenUsed/>
    <w:rsid w:val="008E7CC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750F"/>
    <w:rPr>
      <w:rFonts w:ascii="Palatino Linotype" w:eastAsia="Calibri" w:hAnsi="Palatino Linotype"/>
      <w:szCs w:val="22"/>
      <w:lang w:val="en-AU"/>
    </w:rPr>
  </w:style>
  <w:style w:type="paragraph" w:styleId="Piedepgina">
    <w:name w:val="footer"/>
    <w:basedOn w:val="Normal"/>
    <w:link w:val="Piedepgina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7750F"/>
    <w:rPr>
      <w:rFonts w:ascii="Palatino Linotype" w:eastAsia="Calibri" w:hAnsi="Palatino Linotype"/>
      <w:szCs w:val="22"/>
      <w:lang w:val="en-AU"/>
    </w:rPr>
  </w:style>
  <w:style w:type="character" w:styleId="Nmerodepgina">
    <w:name w:val="page number"/>
    <w:basedOn w:val="Fuentedeprrafopredeter"/>
    <w:rsid w:val="002514F6"/>
  </w:style>
  <w:style w:type="paragraph" w:customStyle="1" w:styleId="04Texto">
    <w:name w:val="04 Texto"/>
    <w:basedOn w:val="Normal"/>
    <w:qFormat/>
    <w:rsid w:val="00DD4274"/>
    <w:pPr>
      <w:spacing w:before="80" w:after="60" w:line="240" w:lineRule="auto"/>
      <w:jc w:val="both"/>
    </w:pPr>
    <w:rPr>
      <w:rFonts w:eastAsia="Times New Roman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622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332">
                          <w:marLeft w:val="15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9782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cd@abcd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OBERT~1\LOCALS~1\Temp\OneColumnPl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21B5E-E5EE-408D-BBE1-8F9CAB8E0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OneColumnPlus.dot</Template>
  <TotalTime>2</TotalTime>
  <Pages>2</Pages>
  <Words>636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EPD Congress 2003 Edited by M</vt:lpstr>
    </vt:vector>
  </TitlesOfParts>
  <Company>TMS</Company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EPD Congress 2003 Edited by M</dc:title>
  <dc:creator>Robert Gow</dc:creator>
  <cp:lastModifiedBy>Safemining</cp:lastModifiedBy>
  <cp:revision>2</cp:revision>
  <cp:lastPrinted>2012-10-28T20:25:00Z</cp:lastPrinted>
  <dcterms:created xsi:type="dcterms:W3CDTF">2025-09-02T16:42:00Z</dcterms:created>
  <dcterms:modified xsi:type="dcterms:W3CDTF">2025-09-02T16:42:00Z</dcterms:modified>
</cp:coreProperties>
</file>