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443DE0" w14:textId="77777777" w:rsidR="00D51829" w:rsidRPr="008D514A" w:rsidRDefault="00D51829" w:rsidP="00D51829">
      <w:pPr>
        <w:rPr>
          <w:lang w:val="es-CL"/>
        </w:rPr>
      </w:pPr>
      <w:r w:rsidRPr="00F60B07">
        <w:rPr>
          <w:b/>
          <w:bCs/>
          <w:sz w:val="36"/>
          <w:szCs w:val="36"/>
          <w:lang w:val="es-CL"/>
        </w:rPr>
        <w:t>Título no deberá exceder los 100 caracteres totales</w:t>
      </w:r>
      <w:r w:rsidRPr="008D514A">
        <w:rPr>
          <w:lang w:val="es-CL"/>
        </w:rPr>
        <w:t xml:space="preserve"> </w:t>
      </w:r>
      <w:r w:rsidRPr="00F60B07">
        <w:rPr>
          <w:b/>
          <w:bCs/>
          <w:color w:val="548DD4"/>
          <w:sz w:val="36"/>
          <w:szCs w:val="36"/>
          <w:lang w:val="es-CL"/>
        </w:rPr>
        <w:t xml:space="preserve">(Palatino </w:t>
      </w:r>
      <w:proofErr w:type="spellStart"/>
      <w:r w:rsidRPr="00F60B07">
        <w:rPr>
          <w:b/>
          <w:bCs/>
          <w:color w:val="548DD4"/>
          <w:sz w:val="36"/>
          <w:szCs w:val="36"/>
          <w:lang w:val="es-CL"/>
        </w:rPr>
        <w:t>Linotype</w:t>
      </w:r>
      <w:proofErr w:type="spellEnd"/>
      <w:r w:rsidRPr="00F60B07">
        <w:rPr>
          <w:b/>
          <w:bCs/>
          <w:color w:val="548DD4"/>
          <w:sz w:val="36"/>
          <w:szCs w:val="36"/>
          <w:lang w:val="es-CL"/>
        </w:rPr>
        <w:t>, 18, negrita)</w:t>
      </w:r>
    </w:p>
    <w:p w14:paraId="640695DC" w14:textId="77777777" w:rsidR="00D51829" w:rsidRPr="008D514A" w:rsidRDefault="00D51829" w:rsidP="00D51829">
      <w:pPr>
        <w:spacing w:before="160" w:after="0" w:line="240" w:lineRule="auto"/>
        <w:ind w:left="709"/>
        <w:rPr>
          <w:rFonts w:eastAsia="Times New Roman"/>
          <w:b/>
          <w:bCs/>
          <w:szCs w:val="20"/>
          <w:lang w:val="es-CL"/>
        </w:rPr>
      </w:pPr>
      <w:r w:rsidRPr="008D514A">
        <w:rPr>
          <w:rFonts w:eastAsia="Times New Roman"/>
          <w:b/>
          <w:bCs/>
          <w:szCs w:val="20"/>
          <w:lang w:val="es-CL"/>
        </w:rPr>
        <w:t>Nombre Autor</w:t>
      </w:r>
      <w:r w:rsidRPr="008D514A">
        <w:rPr>
          <w:rFonts w:eastAsia="Times New Roman"/>
          <w:b/>
          <w:bCs/>
          <w:szCs w:val="20"/>
          <w:vertAlign w:val="superscript"/>
          <w:lang w:val="es-CL"/>
        </w:rPr>
        <w:t>1</w:t>
      </w:r>
      <w:r w:rsidRPr="008D514A">
        <w:rPr>
          <w:rFonts w:eastAsia="Times New Roman"/>
          <w:b/>
          <w:bCs/>
          <w:szCs w:val="20"/>
          <w:lang w:val="es-CL"/>
        </w:rPr>
        <w:t>*, Nombre Autor</w:t>
      </w:r>
      <w:r w:rsidRPr="008D514A">
        <w:rPr>
          <w:rFonts w:eastAsia="Times New Roman"/>
          <w:b/>
          <w:bCs/>
          <w:szCs w:val="20"/>
          <w:vertAlign w:val="superscript"/>
          <w:lang w:val="es-CL"/>
        </w:rPr>
        <w:t xml:space="preserve"> 2</w:t>
      </w:r>
      <w:r w:rsidRPr="008D514A">
        <w:rPr>
          <w:rFonts w:eastAsia="Times New Roman"/>
          <w:b/>
          <w:bCs/>
          <w:szCs w:val="20"/>
          <w:lang w:val="es-CL"/>
        </w:rPr>
        <w:t xml:space="preserve"> y Nombre Autor</w:t>
      </w:r>
      <w:r w:rsidRPr="008D514A">
        <w:rPr>
          <w:rFonts w:eastAsia="Times New Roman"/>
          <w:b/>
          <w:bCs/>
          <w:szCs w:val="20"/>
          <w:vertAlign w:val="superscript"/>
          <w:lang w:val="es-CL"/>
        </w:rPr>
        <w:t xml:space="preserve"> 3 </w:t>
      </w:r>
      <w:r w:rsidRPr="008D514A">
        <w:rPr>
          <w:rFonts w:eastAsia="Times New Roman"/>
          <w:b/>
          <w:bCs/>
          <w:color w:val="548DD4"/>
          <w:szCs w:val="20"/>
          <w:lang w:val="es-CL"/>
        </w:rPr>
        <w:t xml:space="preserve">(Palatino </w:t>
      </w:r>
      <w:proofErr w:type="spellStart"/>
      <w:r w:rsidRPr="008D514A">
        <w:rPr>
          <w:rFonts w:eastAsia="Times New Roman"/>
          <w:b/>
          <w:bCs/>
          <w:color w:val="548DD4"/>
          <w:szCs w:val="20"/>
          <w:lang w:val="es-CL"/>
        </w:rPr>
        <w:t>Linotype</w:t>
      </w:r>
      <w:proofErr w:type="spellEnd"/>
      <w:r w:rsidRPr="008D514A">
        <w:rPr>
          <w:rFonts w:eastAsia="Times New Roman"/>
          <w:b/>
          <w:bCs/>
          <w:color w:val="548DD4"/>
          <w:szCs w:val="20"/>
          <w:lang w:val="es-CL"/>
        </w:rPr>
        <w:t>, 10, negrita)</w:t>
      </w:r>
    </w:p>
    <w:p w14:paraId="6BB010CE" w14:textId="77777777" w:rsidR="00D51829" w:rsidRPr="008D514A" w:rsidRDefault="00D51829" w:rsidP="00D51829">
      <w:pPr>
        <w:numPr>
          <w:ilvl w:val="0"/>
          <w:numId w:val="2"/>
        </w:numPr>
        <w:spacing w:after="0" w:line="240" w:lineRule="auto"/>
        <w:rPr>
          <w:i/>
          <w:szCs w:val="20"/>
          <w:lang w:val="es-CL"/>
        </w:rPr>
      </w:pPr>
      <w:proofErr w:type="spellStart"/>
      <w:r w:rsidRPr="008D514A">
        <w:rPr>
          <w:i/>
          <w:szCs w:val="20"/>
          <w:lang w:val="es-CL"/>
        </w:rPr>
        <w:t>Departmento</w:t>
      </w:r>
      <w:proofErr w:type="spellEnd"/>
      <w:r w:rsidRPr="008D514A">
        <w:rPr>
          <w:i/>
          <w:szCs w:val="20"/>
          <w:lang w:val="es-CL"/>
        </w:rPr>
        <w:t>/División/</w:t>
      </w:r>
      <w:proofErr w:type="spellStart"/>
      <w:proofErr w:type="gramStart"/>
      <w:r w:rsidRPr="008D514A">
        <w:rPr>
          <w:i/>
          <w:szCs w:val="20"/>
          <w:lang w:val="es-CL"/>
        </w:rPr>
        <w:t>Instituto,Organización</w:t>
      </w:r>
      <w:proofErr w:type="spellEnd"/>
      <w:proofErr w:type="gramEnd"/>
      <w:r w:rsidRPr="008D514A">
        <w:rPr>
          <w:i/>
          <w:szCs w:val="20"/>
          <w:lang w:val="es-CL"/>
        </w:rPr>
        <w:t xml:space="preserve">, </w:t>
      </w:r>
      <w:r>
        <w:rPr>
          <w:i/>
          <w:szCs w:val="20"/>
          <w:lang w:val="es-CL"/>
        </w:rPr>
        <w:t>cargo, email, teléfono, p</w:t>
      </w:r>
      <w:r w:rsidRPr="008D514A">
        <w:rPr>
          <w:i/>
          <w:szCs w:val="20"/>
          <w:lang w:val="es-CL"/>
        </w:rPr>
        <w:t xml:space="preserve">aís </w:t>
      </w:r>
    </w:p>
    <w:p w14:paraId="5C81A0A7" w14:textId="77777777" w:rsidR="00D51829" w:rsidRPr="00190DE3" w:rsidRDefault="00D51829" w:rsidP="00D51829">
      <w:pPr>
        <w:numPr>
          <w:ilvl w:val="0"/>
          <w:numId w:val="2"/>
        </w:numPr>
        <w:spacing w:after="0" w:line="240" w:lineRule="auto"/>
        <w:rPr>
          <w:i/>
          <w:szCs w:val="20"/>
          <w:lang w:val="es-CL"/>
        </w:rPr>
      </w:pPr>
      <w:proofErr w:type="spellStart"/>
      <w:r w:rsidRPr="008D514A">
        <w:rPr>
          <w:i/>
          <w:szCs w:val="20"/>
          <w:lang w:val="es-CL"/>
        </w:rPr>
        <w:t>Departmento</w:t>
      </w:r>
      <w:proofErr w:type="spellEnd"/>
      <w:r w:rsidRPr="008D514A">
        <w:rPr>
          <w:i/>
          <w:szCs w:val="20"/>
          <w:lang w:val="es-CL"/>
        </w:rPr>
        <w:t>/División/</w:t>
      </w:r>
      <w:proofErr w:type="spellStart"/>
      <w:proofErr w:type="gramStart"/>
      <w:r w:rsidRPr="008D514A">
        <w:rPr>
          <w:i/>
          <w:szCs w:val="20"/>
          <w:lang w:val="es-CL"/>
        </w:rPr>
        <w:t>Instituto,Organización</w:t>
      </w:r>
      <w:proofErr w:type="spellEnd"/>
      <w:proofErr w:type="gramEnd"/>
      <w:r w:rsidRPr="008D514A">
        <w:rPr>
          <w:i/>
          <w:szCs w:val="20"/>
          <w:lang w:val="es-CL"/>
        </w:rPr>
        <w:t xml:space="preserve">, </w:t>
      </w:r>
      <w:r>
        <w:rPr>
          <w:i/>
          <w:szCs w:val="20"/>
          <w:lang w:val="es-CL"/>
        </w:rPr>
        <w:t>c</w:t>
      </w:r>
      <w:r w:rsidRPr="00190DE3">
        <w:rPr>
          <w:i/>
          <w:szCs w:val="20"/>
          <w:lang w:val="es-CL"/>
        </w:rPr>
        <w:t>argo, email, teléfono, país</w:t>
      </w:r>
    </w:p>
    <w:p w14:paraId="73FCFD35" w14:textId="77777777" w:rsidR="00D51829" w:rsidRPr="008D514A" w:rsidRDefault="00D51829" w:rsidP="00D51829">
      <w:pPr>
        <w:numPr>
          <w:ilvl w:val="0"/>
          <w:numId w:val="2"/>
        </w:numPr>
        <w:spacing w:after="0" w:line="240" w:lineRule="auto"/>
        <w:rPr>
          <w:i/>
          <w:szCs w:val="20"/>
          <w:lang w:val="es-CL"/>
        </w:rPr>
      </w:pPr>
      <w:proofErr w:type="spellStart"/>
      <w:r w:rsidRPr="008D514A">
        <w:rPr>
          <w:i/>
          <w:szCs w:val="20"/>
          <w:lang w:val="es-CL"/>
        </w:rPr>
        <w:t>Departmento</w:t>
      </w:r>
      <w:proofErr w:type="spellEnd"/>
      <w:r w:rsidRPr="008D514A">
        <w:rPr>
          <w:i/>
          <w:szCs w:val="20"/>
          <w:lang w:val="es-CL"/>
        </w:rPr>
        <w:t>/División/</w:t>
      </w:r>
      <w:proofErr w:type="spellStart"/>
      <w:proofErr w:type="gramStart"/>
      <w:r w:rsidRPr="008D514A">
        <w:rPr>
          <w:i/>
          <w:szCs w:val="20"/>
          <w:lang w:val="es-CL"/>
        </w:rPr>
        <w:t>Instituto,Organización</w:t>
      </w:r>
      <w:proofErr w:type="spellEnd"/>
      <w:proofErr w:type="gramEnd"/>
      <w:r w:rsidRPr="008D514A">
        <w:rPr>
          <w:i/>
          <w:szCs w:val="20"/>
          <w:lang w:val="es-CL"/>
        </w:rPr>
        <w:t xml:space="preserve">, </w:t>
      </w:r>
      <w:r>
        <w:rPr>
          <w:i/>
          <w:szCs w:val="20"/>
          <w:lang w:val="es-CL"/>
        </w:rPr>
        <w:t>c</w:t>
      </w:r>
      <w:r w:rsidRPr="00190DE3">
        <w:rPr>
          <w:i/>
          <w:szCs w:val="20"/>
          <w:lang w:val="es-CL"/>
        </w:rPr>
        <w:t>argo, email, teléfono, país</w:t>
      </w:r>
      <w:r>
        <w:rPr>
          <w:i/>
          <w:szCs w:val="20"/>
          <w:lang w:val="es-CL"/>
        </w:rPr>
        <w:t xml:space="preserve"> </w:t>
      </w:r>
      <w:r w:rsidRPr="008D514A">
        <w:rPr>
          <w:i/>
          <w:color w:val="548DD4"/>
          <w:szCs w:val="20"/>
          <w:lang w:val="es-CL"/>
        </w:rPr>
        <w:t xml:space="preserve">(Palatino </w:t>
      </w:r>
      <w:proofErr w:type="spellStart"/>
      <w:r w:rsidRPr="008D514A">
        <w:rPr>
          <w:i/>
          <w:color w:val="548DD4"/>
          <w:szCs w:val="20"/>
          <w:lang w:val="es-CL"/>
        </w:rPr>
        <w:t>Linotype</w:t>
      </w:r>
      <w:proofErr w:type="spellEnd"/>
      <w:r w:rsidRPr="008D514A">
        <w:rPr>
          <w:i/>
          <w:color w:val="548DD4"/>
          <w:szCs w:val="20"/>
          <w:lang w:val="es-CL"/>
        </w:rPr>
        <w:t>, 10, itálica)</w:t>
      </w:r>
    </w:p>
    <w:p w14:paraId="4B8AD297" w14:textId="77777777" w:rsidR="00D51829" w:rsidRPr="00190DE3" w:rsidRDefault="00D51829" w:rsidP="00D51829">
      <w:pPr>
        <w:spacing w:after="0" w:line="240" w:lineRule="auto"/>
        <w:ind w:left="1069"/>
        <w:rPr>
          <w:i/>
          <w:szCs w:val="20"/>
          <w:lang w:val="es-CL"/>
        </w:rPr>
      </w:pPr>
    </w:p>
    <w:p w14:paraId="27BDB9E8" w14:textId="77777777" w:rsidR="00D51829" w:rsidRPr="00353619" w:rsidRDefault="00D51829" w:rsidP="00D51829">
      <w:pPr>
        <w:pStyle w:val="022TtuloPrincipal"/>
        <w:rPr>
          <w:lang w:val="es-CL"/>
        </w:rPr>
      </w:pPr>
      <w:r w:rsidRPr="00353619">
        <w:rPr>
          <w:lang w:val="es-CL"/>
        </w:rPr>
        <w:t xml:space="preserve">RESUMEN </w:t>
      </w:r>
      <w:r w:rsidRPr="00353619">
        <w:rPr>
          <w:color w:val="548DD4"/>
          <w:lang w:val="es-CL"/>
        </w:rPr>
        <w:t>(Palatino Linotype, 11, NEGRITA, MAYÚSCULAS)</w:t>
      </w:r>
    </w:p>
    <w:p w14:paraId="33CE71DE" w14:textId="2C6BB9D2" w:rsidR="00CB10F7" w:rsidRDefault="00CB10F7" w:rsidP="00CB10F7">
      <w:pPr>
        <w:spacing w:before="80" w:after="60" w:line="240" w:lineRule="auto"/>
        <w:jc w:val="both"/>
        <w:rPr>
          <w:rFonts w:eastAsia="Times New Roman"/>
          <w:szCs w:val="19"/>
          <w:lang w:val="es-CL"/>
        </w:rPr>
      </w:pPr>
      <w:r w:rsidRPr="00CB10F7">
        <w:rPr>
          <w:rFonts w:eastAsia="Times New Roman"/>
          <w:szCs w:val="19"/>
          <w:lang w:val="es-CL"/>
        </w:rPr>
        <w:t xml:space="preserve">Su resumen debe estar escrito en </w:t>
      </w:r>
      <w:r>
        <w:rPr>
          <w:rFonts w:eastAsia="Times New Roman"/>
          <w:szCs w:val="19"/>
          <w:lang w:val="es-CL"/>
        </w:rPr>
        <w:t>español</w:t>
      </w:r>
      <w:r w:rsidRPr="00CB10F7">
        <w:rPr>
          <w:rFonts w:eastAsia="Times New Roman"/>
          <w:szCs w:val="19"/>
          <w:lang w:val="es-CL"/>
        </w:rPr>
        <w:t xml:space="preserve"> y no debe exceder las 300 palabras. Tenga en cuenta que los abstractos con un </w:t>
      </w:r>
      <w:r>
        <w:rPr>
          <w:rFonts w:eastAsia="Times New Roman"/>
          <w:szCs w:val="19"/>
          <w:lang w:val="es-CL"/>
        </w:rPr>
        <w:t>español</w:t>
      </w:r>
      <w:r w:rsidRPr="00CB10F7">
        <w:rPr>
          <w:rFonts w:eastAsia="Times New Roman"/>
          <w:szCs w:val="19"/>
          <w:lang w:val="es-CL"/>
        </w:rPr>
        <w:t xml:space="preserve"> deficiente serán devueltos a los autores. Los abstracts con deficiencias lingüísticas importantes no se tendrán en cuenta para su revisión y se devolverán a los autores para que los editen. </w:t>
      </w:r>
    </w:p>
    <w:p w14:paraId="7A6D3218" w14:textId="2FCA183C" w:rsidR="00CB10F7" w:rsidRDefault="00CB10F7" w:rsidP="00CB10F7">
      <w:pPr>
        <w:spacing w:before="80" w:after="60" w:line="240" w:lineRule="auto"/>
        <w:jc w:val="both"/>
        <w:rPr>
          <w:rFonts w:eastAsia="Times New Roman"/>
          <w:szCs w:val="19"/>
          <w:lang w:val="es-CL"/>
        </w:rPr>
      </w:pPr>
      <w:r w:rsidRPr="00CB10F7">
        <w:rPr>
          <w:rFonts w:eastAsia="Times New Roman"/>
          <w:szCs w:val="19"/>
          <w:lang w:val="es-CL"/>
        </w:rPr>
        <w:t>El lenguaje debe ser apropiado para una publicación técnica internacional y debe cumplir los siguientes requisitos: gramática correcta, construcción de oraciones adecuada y coherente, ideas que fluyen de manera natural y lógica, vocabulario adecuado (diversidad de vocabulario, significados coherentes), expresiones claras y concisas (evitar redundancia, verbosidad, jerga, evasión, uso excesivo del lenguaje pasivo).</w:t>
      </w:r>
    </w:p>
    <w:p w14:paraId="49ACC40E" w14:textId="4B3CE8BD" w:rsidR="00D51829" w:rsidRDefault="00D51829" w:rsidP="00CB10F7">
      <w:pPr>
        <w:spacing w:before="80" w:after="60" w:line="240" w:lineRule="auto"/>
        <w:jc w:val="both"/>
        <w:rPr>
          <w:rFonts w:eastAsia="Times New Roman"/>
          <w:szCs w:val="19"/>
          <w:lang w:val="es-CL"/>
        </w:rPr>
      </w:pPr>
      <w:r w:rsidRPr="00D51829">
        <w:rPr>
          <w:rFonts w:eastAsia="Times New Roman"/>
          <w:szCs w:val="19"/>
          <w:lang w:val="es-CL"/>
        </w:rPr>
        <w:t>Los resúmenes no deben contener referencias, bibliografía, viñetas, imágenes o gráficos, ni ningún otro elemento. Se deben explicar las siglas o nomenclaturas utilizadas en el texto.</w:t>
      </w:r>
    </w:p>
    <w:p w14:paraId="1A1AFA77" w14:textId="1CCF15D3" w:rsidR="00CB10F7" w:rsidRPr="00D51829" w:rsidRDefault="00D51829" w:rsidP="00CB10F7">
      <w:pPr>
        <w:spacing w:before="80" w:after="60" w:line="240" w:lineRule="auto"/>
        <w:jc w:val="both"/>
        <w:rPr>
          <w:rFonts w:eastAsia="Times New Roman"/>
          <w:szCs w:val="19"/>
          <w:lang w:val="es-CL"/>
        </w:rPr>
      </w:pPr>
      <w:r>
        <w:rPr>
          <w:rFonts w:eastAsia="Times New Roman"/>
          <w:szCs w:val="19"/>
          <w:lang w:val="es-CL"/>
        </w:rPr>
        <w:t>T</w:t>
      </w:r>
      <w:r w:rsidRPr="00D51829">
        <w:rPr>
          <w:rFonts w:eastAsia="Times New Roman"/>
          <w:szCs w:val="19"/>
          <w:lang w:val="es-CL"/>
        </w:rPr>
        <w:t>enga en cuenta que el resumen es informativo y no debe sustituir únicamente las secciones de resumen, conclusiones o resultados. El resumen consiste en una presentación clara y concisa de los puntos más relevantes de la investigación o experiencia, debe redactarse como una serie secuencial de oraciones compuestas y no como una lista de temas. Evite cubrir dos o más temas, los trabajos deben centrarse en presentar un tema específico. Su contenido incluye los resultados y conclusiones del trabajo realizado. Evite conceptos generales o vagos; no es satisfactorio decir “se discutirán los resultados”. Se desaconseja la autopromoción o los resúmenes con un enfoque comercial, que no se aceptarán para su publicación o presentación.</w:t>
      </w:r>
      <w:r>
        <w:rPr>
          <w:rFonts w:eastAsia="Times New Roman"/>
          <w:szCs w:val="19"/>
          <w:lang w:val="es-CL"/>
        </w:rPr>
        <w:t xml:space="preserve"> </w:t>
      </w:r>
      <w:r w:rsidR="00CB10F7" w:rsidRPr="00D51829">
        <w:rPr>
          <w:rFonts w:eastAsia="Times New Roman"/>
          <w:color w:val="548DD4"/>
          <w:szCs w:val="19"/>
          <w:lang w:val="es-CL"/>
        </w:rPr>
        <w:t>(Palatino Linotype, 10, Normal)</w:t>
      </w:r>
    </w:p>
    <w:p w14:paraId="18076F9D" w14:textId="77777777" w:rsidR="00CB10F7" w:rsidRPr="00D51829" w:rsidRDefault="00CB10F7" w:rsidP="00CB10F7">
      <w:pPr>
        <w:spacing w:before="80" w:after="60" w:line="240" w:lineRule="auto"/>
        <w:jc w:val="both"/>
        <w:rPr>
          <w:rFonts w:eastAsia="Times New Roman"/>
          <w:color w:val="548DD4"/>
          <w:szCs w:val="19"/>
          <w:lang w:val="es-CL"/>
        </w:rPr>
      </w:pPr>
    </w:p>
    <w:p w14:paraId="70519F57" w14:textId="77777777" w:rsidR="00CB10F7" w:rsidRPr="00D51829" w:rsidRDefault="00CB10F7" w:rsidP="00CB10F7">
      <w:pPr>
        <w:spacing w:before="80" w:after="60" w:line="240" w:lineRule="auto"/>
        <w:jc w:val="both"/>
        <w:rPr>
          <w:rFonts w:eastAsia="Times New Roman"/>
          <w:color w:val="548DD4"/>
          <w:szCs w:val="19"/>
          <w:lang w:val="es-CL"/>
        </w:rPr>
      </w:pPr>
    </w:p>
    <w:p w14:paraId="065ACD7C" w14:textId="77777777" w:rsidR="00CB10F7" w:rsidRPr="00D51829" w:rsidRDefault="00CB10F7" w:rsidP="00CB10F7">
      <w:pPr>
        <w:spacing w:before="80" w:after="60" w:line="240" w:lineRule="auto"/>
        <w:jc w:val="both"/>
        <w:rPr>
          <w:rFonts w:eastAsia="Times New Roman"/>
          <w:color w:val="548DD4"/>
          <w:szCs w:val="19"/>
          <w:lang w:val="es-CL"/>
        </w:rPr>
      </w:pPr>
    </w:p>
    <w:p w14:paraId="0459932C" w14:textId="77777777" w:rsidR="00D51829" w:rsidRPr="00042524" w:rsidRDefault="00D51829" w:rsidP="00D51829">
      <w:pPr>
        <w:spacing w:before="80" w:after="60" w:line="240" w:lineRule="auto"/>
        <w:jc w:val="both"/>
        <w:rPr>
          <w:lang w:val="en-US"/>
        </w:rPr>
      </w:pPr>
      <w:r w:rsidRPr="00F93B76">
        <w:rPr>
          <w:rFonts w:eastAsia="Times New Roman"/>
          <w:b/>
          <w:szCs w:val="20"/>
          <w:lang w:val="es-CL"/>
        </w:rPr>
        <w:t>*Autor Corresponsal</w:t>
      </w:r>
      <w:r w:rsidRPr="00F93B76">
        <w:rPr>
          <w:rFonts w:eastAsia="Times New Roman"/>
          <w:szCs w:val="20"/>
          <w:lang w:val="es-CL"/>
        </w:rPr>
        <w:t xml:space="preserve">: </w:t>
      </w:r>
      <w:proofErr w:type="spellStart"/>
      <w:r w:rsidRPr="00F93B76">
        <w:rPr>
          <w:rFonts w:eastAsia="Times New Roman"/>
          <w:szCs w:val="20"/>
          <w:lang w:val="es-CL"/>
        </w:rPr>
        <w:t>Departmento</w:t>
      </w:r>
      <w:proofErr w:type="spellEnd"/>
      <w:r w:rsidRPr="00F93B76">
        <w:rPr>
          <w:rFonts w:eastAsia="Times New Roman"/>
          <w:szCs w:val="20"/>
          <w:lang w:val="es-CL"/>
        </w:rPr>
        <w:t xml:space="preserve">/División/Instituto, Organización, Cargo, Dirección Postal completa. Teléfono: +XX </w:t>
      </w:r>
      <w:proofErr w:type="spellStart"/>
      <w:r w:rsidRPr="00F93B76">
        <w:rPr>
          <w:rFonts w:eastAsia="Times New Roman"/>
          <w:szCs w:val="20"/>
          <w:lang w:val="es-CL"/>
        </w:rPr>
        <w:t>XX</w:t>
      </w:r>
      <w:proofErr w:type="spellEnd"/>
      <w:r w:rsidRPr="00F93B76">
        <w:rPr>
          <w:rFonts w:eastAsia="Times New Roman"/>
          <w:szCs w:val="20"/>
          <w:lang w:val="es-CL"/>
        </w:rPr>
        <w:t xml:space="preserve"> XXXXXXXX. </w:t>
      </w:r>
      <w:r w:rsidRPr="00F93B76">
        <w:rPr>
          <w:rFonts w:eastAsia="Times New Roman"/>
          <w:szCs w:val="20"/>
          <w:lang w:val="en-GB"/>
        </w:rPr>
        <w:t xml:space="preserve">Correo </w:t>
      </w:r>
      <w:proofErr w:type="spellStart"/>
      <w:r w:rsidRPr="00F93B76">
        <w:rPr>
          <w:rFonts w:eastAsia="Times New Roman"/>
          <w:szCs w:val="20"/>
          <w:lang w:val="en-GB"/>
        </w:rPr>
        <w:t>electrónico</w:t>
      </w:r>
      <w:proofErr w:type="spellEnd"/>
      <w:r w:rsidRPr="00F93B76">
        <w:rPr>
          <w:rFonts w:eastAsia="Times New Roman"/>
          <w:szCs w:val="20"/>
          <w:lang w:val="en-GB"/>
        </w:rPr>
        <w:t xml:space="preserve">: </w:t>
      </w:r>
      <w:hyperlink r:id="rId8" w:history="1">
        <w:r w:rsidRPr="00F93B76">
          <w:rPr>
            <w:rStyle w:val="Hipervnculo"/>
            <w:color w:val="0000FF"/>
            <w:szCs w:val="20"/>
            <w:lang w:val="en-GB"/>
          </w:rPr>
          <w:t>abcd@abcd.com</w:t>
        </w:r>
      </w:hyperlink>
    </w:p>
    <w:p w14:paraId="163EE76C" w14:textId="77777777" w:rsidR="00CB10F7" w:rsidRDefault="00CB10F7" w:rsidP="00CB10F7">
      <w:pPr>
        <w:spacing w:line="240" w:lineRule="auto"/>
        <w:rPr>
          <w:szCs w:val="20"/>
        </w:rPr>
      </w:pPr>
    </w:p>
    <w:p w14:paraId="2A39DF37" w14:textId="77777777" w:rsidR="00CB10F7" w:rsidRPr="00605D17" w:rsidRDefault="00CB10F7" w:rsidP="00605D17">
      <w:pPr>
        <w:spacing w:line="240" w:lineRule="auto"/>
        <w:rPr>
          <w:szCs w:val="20"/>
        </w:rPr>
      </w:pPr>
    </w:p>
    <w:sectPr w:rsidR="00CB10F7" w:rsidRPr="00605D17" w:rsidSect="00123F3A">
      <w:headerReference w:type="default" r:id="rId9"/>
      <w:footerReference w:type="even" r:id="rId10"/>
      <w:footerReference w:type="default" r:id="rId11"/>
      <w:pgSz w:w="12240" w:h="15840" w:code="1"/>
      <w:pgMar w:top="2098" w:right="1701" w:bottom="1418" w:left="1701" w:header="170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3D5345" w14:textId="77777777" w:rsidR="006C1BAD" w:rsidRDefault="006C1BAD">
      <w:r>
        <w:separator/>
      </w:r>
    </w:p>
  </w:endnote>
  <w:endnote w:type="continuationSeparator" w:id="0">
    <w:p w14:paraId="3C855853" w14:textId="77777777" w:rsidR="006C1BAD" w:rsidRDefault="006C1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A8DEAC0B-AB43-4107-8041-464443109C5D}"/>
    <w:embedBold r:id="rId2" w:fontKey="{5B0B7F12-A725-4DAB-81BD-313FA6F83E2F}"/>
    <w:embedItalic r:id="rId3" w:fontKey="{135D0844-BA88-4405-8A38-9E75DD3858D5}"/>
    <w:embedBoldItalic r:id="rId4" w:fontKey="{A08EF4F3-0C7B-4AEB-8BC1-BA8E39E322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D6933" w14:textId="77777777" w:rsidR="002514F6" w:rsidRDefault="002514F6" w:rsidP="00026DD3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9C7AAB9" w14:textId="77777777" w:rsidR="002514F6" w:rsidRDefault="002514F6" w:rsidP="002514F6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86B40" w14:textId="159F9397" w:rsidR="002514F6" w:rsidRDefault="002514F6" w:rsidP="00026DD3">
    <w:pPr>
      <w:pStyle w:val="Piedepgina"/>
      <w:framePr w:wrap="none" w:vAnchor="text" w:hAnchor="margin" w:xAlign="right" w:y="1"/>
      <w:rPr>
        <w:rStyle w:val="Nmerodepgina"/>
      </w:rPr>
    </w:pPr>
  </w:p>
  <w:p w14:paraId="6AE773F5" w14:textId="2E1C7E92" w:rsidR="002514F6" w:rsidRDefault="002514F6" w:rsidP="00DF6B86">
    <w:pPr>
      <w:pStyle w:val="Piedepgina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26A479" w14:textId="77777777" w:rsidR="006C1BAD" w:rsidRDefault="006C1BAD">
      <w:r>
        <w:separator/>
      </w:r>
    </w:p>
  </w:footnote>
  <w:footnote w:type="continuationSeparator" w:id="0">
    <w:p w14:paraId="71752721" w14:textId="77777777" w:rsidR="006C1BAD" w:rsidRDefault="006C1B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BDB0C" w14:textId="301A37EB" w:rsidR="00117556" w:rsidRDefault="008475B0">
    <w:pPr>
      <w:pStyle w:val="Encabezado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62F15211" wp14:editId="47CC1776">
          <wp:simplePos x="0" y="0"/>
          <wp:positionH relativeFrom="page">
            <wp:align>right</wp:align>
          </wp:positionH>
          <wp:positionV relativeFrom="topMargin">
            <wp:align>bottom</wp:align>
          </wp:positionV>
          <wp:extent cx="8018780" cy="1546225"/>
          <wp:effectExtent l="0" t="0" r="1270" b="0"/>
          <wp:wrapSquare wrapText="bothSides"/>
          <wp:docPr id="1" name="1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 Imagen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18780" cy="154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924DF"/>
    <w:multiLevelType w:val="hybridMultilevel"/>
    <w:tmpl w:val="E7404244"/>
    <w:lvl w:ilvl="0" w:tplc="69961C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40834E1"/>
    <w:multiLevelType w:val="hybridMultilevel"/>
    <w:tmpl w:val="E7404244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1847177"/>
    <w:multiLevelType w:val="hybridMultilevel"/>
    <w:tmpl w:val="F0A21944"/>
    <w:lvl w:ilvl="0" w:tplc="7202117A">
      <w:start w:val="18"/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420488473">
    <w:abstractNumId w:val="2"/>
  </w:num>
  <w:num w:numId="2" w16cid:durableId="974914343">
    <w:abstractNumId w:val="0"/>
  </w:num>
  <w:num w:numId="3" w16cid:durableId="16761509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540"/>
    <w:rsid w:val="0000232D"/>
    <w:rsid w:val="000024CA"/>
    <w:rsid w:val="00014D87"/>
    <w:rsid w:val="00024F92"/>
    <w:rsid w:val="00026DD3"/>
    <w:rsid w:val="00030D42"/>
    <w:rsid w:val="000339E9"/>
    <w:rsid w:val="00034261"/>
    <w:rsid w:val="0004361A"/>
    <w:rsid w:val="000553D2"/>
    <w:rsid w:val="000601CA"/>
    <w:rsid w:val="00062175"/>
    <w:rsid w:val="00067F3A"/>
    <w:rsid w:val="00075F3F"/>
    <w:rsid w:val="0007770A"/>
    <w:rsid w:val="00082A22"/>
    <w:rsid w:val="000B6544"/>
    <w:rsid w:val="000C787D"/>
    <w:rsid w:val="000D339F"/>
    <w:rsid w:val="000D5BC3"/>
    <w:rsid w:val="000E09EA"/>
    <w:rsid w:val="000E44C9"/>
    <w:rsid w:val="000E56AB"/>
    <w:rsid w:val="000E6AD4"/>
    <w:rsid w:val="000F12A0"/>
    <w:rsid w:val="000F4659"/>
    <w:rsid w:val="00101637"/>
    <w:rsid w:val="001072AA"/>
    <w:rsid w:val="00117556"/>
    <w:rsid w:val="0012097A"/>
    <w:rsid w:val="001235A4"/>
    <w:rsid w:val="00123F3A"/>
    <w:rsid w:val="0013156C"/>
    <w:rsid w:val="00136CC2"/>
    <w:rsid w:val="00137DE7"/>
    <w:rsid w:val="00140D11"/>
    <w:rsid w:val="0014361F"/>
    <w:rsid w:val="001474F0"/>
    <w:rsid w:val="00155965"/>
    <w:rsid w:val="0016024F"/>
    <w:rsid w:val="001616FB"/>
    <w:rsid w:val="0016452B"/>
    <w:rsid w:val="001646D9"/>
    <w:rsid w:val="00164E1D"/>
    <w:rsid w:val="00172AAE"/>
    <w:rsid w:val="00180FAF"/>
    <w:rsid w:val="00195F68"/>
    <w:rsid w:val="00197A19"/>
    <w:rsid w:val="001C1E8E"/>
    <w:rsid w:val="001D4AB0"/>
    <w:rsid w:val="001E1E73"/>
    <w:rsid w:val="001E7732"/>
    <w:rsid w:val="001F00DF"/>
    <w:rsid w:val="001F2A7B"/>
    <w:rsid w:val="001F59E3"/>
    <w:rsid w:val="001F5ABC"/>
    <w:rsid w:val="00201F3D"/>
    <w:rsid w:val="002032BC"/>
    <w:rsid w:val="00210A6D"/>
    <w:rsid w:val="00213ABA"/>
    <w:rsid w:val="0022336D"/>
    <w:rsid w:val="00225FF3"/>
    <w:rsid w:val="00235F53"/>
    <w:rsid w:val="002431EF"/>
    <w:rsid w:val="0024475C"/>
    <w:rsid w:val="00246580"/>
    <w:rsid w:val="002465AE"/>
    <w:rsid w:val="002514F6"/>
    <w:rsid w:val="00251B9C"/>
    <w:rsid w:val="00256255"/>
    <w:rsid w:val="00266C20"/>
    <w:rsid w:val="00270C00"/>
    <w:rsid w:val="00271E1F"/>
    <w:rsid w:val="00274B48"/>
    <w:rsid w:val="00274EE5"/>
    <w:rsid w:val="00280B14"/>
    <w:rsid w:val="00290207"/>
    <w:rsid w:val="00293B4A"/>
    <w:rsid w:val="002A2729"/>
    <w:rsid w:val="002A778B"/>
    <w:rsid w:val="002B1734"/>
    <w:rsid w:val="002B3A51"/>
    <w:rsid w:val="002C5170"/>
    <w:rsid w:val="002D1F76"/>
    <w:rsid w:val="002D54FF"/>
    <w:rsid w:val="002E0EA4"/>
    <w:rsid w:val="002E1873"/>
    <w:rsid w:val="002E7A07"/>
    <w:rsid w:val="002F6A53"/>
    <w:rsid w:val="00301105"/>
    <w:rsid w:val="00312BA0"/>
    <w:rsid w:val="003238BD"/>
    <w:rsid w:val="0032669A"/>
    <w:rsid w:val="0033474F"/>
    <w:rsid w:val="00337DC1"/>
    <w:rsid w:val="00352BFD"/>
    <w:rsid w:val="003633F2"/>
    <w:rsid w:val="00363462"/>
    <w:rsid w:val="00365563"/>
    <w:rsid w:val="00365983"/>
    <w:rsid w:val="00367C7E"/>
    <w:rsid w:val="00373564"/>
    <w:rsid w:val="00374E9C"/>
    <w:rsid w:val="0037704F"/>
    <w:rsid w:val="0037705B"/>
    <w:rsid w:val="0037750F"/>
    <w:rsid w:val="00381F37"/>
    <w:rsid w:val="00382966"/>
    <w:rsid w:val="00384637"/>
    <w:rsid w:val="00394189"/>
    <w:rsid w:val="003966DB"/>
    <w:rsid w:val="003A3460"/>
    <w:rsid w:val="003B0DC1"/>
    <w:rsid w:val="003B45DA"/>
    <w:rsid w:val="003C105E"/>
    <w:rsid w:val="003C326C"/>
    <w:rsid w:val="003D1A59"/>
    <w:rsid w:val="003D2A09"/>
    <w:rsid w:val="003D37EE"/>
    <w:rsid w:val="003E1C8C"/>
    <w:rsid w:val="003F1F46"/>
    <w:rsid w:val="00403C7B"/>
    <w:rsid w:val="004160E6"/>
    <w:rsid w:val="00416189"/>
    <w:rsid w:val="00423E79"/>
    <w:rsid w:val="00424CF4"/>
    <w:rsid w:val="00442A42"/>
    <w:rsid w:val="00450036"/>
    <w:rsid w:val="00460FF2"/>
    <w:rsid w:val="0047018C"/>
    <w:rsid w:val="00474EE8"/>
    <w:rsid w:val="00476BB3"/>
    <w:rsid w:val="004A6CD9"/>
    <w:rsid w:val="004B00AB"/>
    <w:rsid w:val="004B144E"/>
    <w:rsid w:val="004B2666"/>
    <w:rsid w:val="004C0AA3"/>
    <w:rsid w:val="004C2FB0"/>
    <w:rsid w:val="004C4FD5"/>
    <w:rsid w:val="004D3AF5"/>
    <w:rsid w:val="004D4AF6"/>
    <w:rsid w:val="004D6133"/>
    <w:rsid w:val="004E3D38"/>
    <w:rsid w:val="004E403F"/>
    <w:rsid w:val="004E6DBE"/>
    <w:rsid w:val="004F05DC"/>
    <w:rsid w:val="00500063"/>
    <w:rsid w:val="0050299E"/>
    <w:rsid w:val="00507ABB"/>
    <w:rsid w:val="005158A7"/>
    <w:rsid w:val="0052334F"/>
    <w:rsid w:val="00527E6A"/>
    <w:rsid w:val="0053208E"/>
    <w:rsid w:val="00533189"/>
    <w:rsid w:val="005339B3"/>
    <w:rsid w:val="0053452F"/>
    <w:rsid w:val="0054047D"/>
    <w:rsid w:val="00550981"/>
    <w:rsid w:val="00556293"/>
    <w:rsid w:val="0056395D"/>
    <w:rsid w:val="00566516"/>
    <w:rsid w:val="00572E69"/>
    <w:rsid w:val="00573B6F"/>
    <w:rsid w:val="005852A2"/>
    <w:rsid w:val="0058549A"/>
    <w:rsid w:val="0058686E"/>
    <w:rsid w:val="00587F33"/>
    <w:rsid w:val="0059158C"/>
    <w:rsid w:val="005917A5"/>
    <w:rsid w:val="00591F6B"/>
    <w:rsid w:val="00597578"/>
    <w:rsid w:val="005A079E"/>
    <w:rsid w:val="005B2314"/>
    <w:rsid w:val="005C2058"/>
    <w:rsid w:val="005C476C"/>
    <w:rsid w:val="005C59C8"/>
    <w:rsid w:val="005D048A"/>
    <w:rsid w:val="005D48B3"/>
    <w:rsid w:val="005D521F"/>
    <w:rsid w:val="005D6057"/>
    <w:rsid w:val="005E729B"/>
    <w:rsid w:val="005E7709"/>
    <w:rsid w:val="00605D17"/>
    <w:rsid w:val="00607141"/>
    <w:rsid w:val="0061744D"/>
    <w:rsid w:val="006231BB"/>
    <w:rsid w:val="006239F8"/>
    <w:rsid w:val="00626A64"/>
    <w:rsid w:val="00636C62"/>
    <w:rsid w:val="0063705B"/>
    <w:rsid w:val="00647545"/>
    <w:rsid w:val="00647FDD"/>
    <w:rsid w:val="00657922"/>
    <w:rsid w:val="006601F8"/>
    <w:rsid w:val="00662E96"/>
    <w:rsid w:val="00664598"/>
    <w:rsid w:val="00667F90"/>
    <w:rsid w:val="00682EE7"/>
    <w:rsid w:val="00685418"/>
    <w:rsid w:val="006877FB"/>
    <w:rsid w:val="00687A37"/>
    <w:rsid w:val="00692841"/>
    <w:rsid w:val="00697D14"/>
    <w:rsid w:val="006A7035"/>
    <w:rsid w:val="006A7290"/>
    <w:rsid w:val="006A7C5F"/>
    <w:rsid w:val="006B5BCA"/>
    <w:rsid w:val="006C1BAD"/>
    <w:rsid w:val="006C3D69"/>
    <w:rsid w:val="006C53A1"/>
    <w:rsid w:val="006C78C3"/>
    <w:rsid w:val="006D0120"/>
    <w:rsid w:val="006E0388"/>
    <w:rsid w:val="006E2D61"/>
    <w:rsid w:val="006E761A"/>
    <w:rsid w:val="006E7BCE"/>
    <w:rsid w:val="006F2304"/>
    <w:rsid w:val="007032CE"/>
    <w:rsid w:val="0071335E"/>
    <w:rsid w:val="007202B6"/>
    <w:rsid w:val="00723E77"/>
    <w:rsid w:val="00724DF0"/>
    <w:rsid w:val="00726EC8"/>
    <w:rsid w:val="00727F39"/>
    <w:rsid w:val="00734F55"/>
    <w:rsid w:val="00752D8A"/>
    <w:rsid w:val="007536FC"/>
    <w:rsid w:val="007551CC"/>
    <w:rsid w:val="00756404"/>
    <w:rsid w:val="00764B84"/>
    <w:rsid w:val="00765F87"/>
    <w:rsid w:val="00776E18"/>
    <w:rsid w:val="007849CC"/>
    <w:rsid w:val="00785209"/>
    <w:rsid w:val="00785844"/>
    <w:rsid w:val="00796BB5"/>
    <w:rsid w:val="007B6364"/>
    <w:rsid w:val="007C23C6"/>
    <w:rsid w:val="007C486D"/>
    <w:rsid w:val="007D41D9"/>
    <w:rsid w:val="007E3047"/>
    <w:rsid w:val="007E346D"/>
    <w:rsid w:val="007E3501"/>
    <w:rsid w:val="007E3EBD"/>
    <w:rsid w:val="007F11BA"/>
    <w:rsid w:val="00803373"/>
    <w:rsid w:val="00805A68"/>
    <w:rsid w:val="008132EF"/>
    <w:rsid w:val="0081709D"/>
    <w:rsid w:val="00826773"/>
    <w:rsid w:val="008324BF"/>
    <w:rsid w:val="008475B0"/>
    <w:rsid w:val="008818FF"/>
    <w:rsid w:val="00884A9D"/>
    <w:rsid w:val="00886B48"/>
    <w:rsid w:val="0088726B"/>
    <w:rsid w:val="008876C7"/>
    <w:rsid w:val="008A3949"/>
    <w:rsid w:val="008A5160"/>
    <w:rsid w:val="008B0A27"/>
    <w:rsid w:val="008B2642"/>
    <w:rsid w:val="008B4DFD"/>
    <w:rsid w:val="008B59D2"/>
    <w:rsid w:val="008D22AC"/>
    <w:rsid w:val="008D3447"/>
    <w:rsid w:val="008D4142"/>
    <w:rsid w:val="008D4252"/>
    <w:rsid w:val="008D5C96"/>
    <w:rsid w:val="008D7136"/>
    <w:rsid w:val="008E1614"/>
    <w:rsid w:val="008E2444"/>
    <w:rsid w:val="008E35C4"/>
    <w:rsid w:val="008E4170"/>
    <w:rsid w:val="008E4F4C"/>
    <w:rsid w:val="008E749B"/>
    <w:rsid w:val="008E7CC7"/>
    <w:rsid w:val="00906115"/>
    <w:rsid w:val="00907E92"/>
    <w:rsid w:val="00911215"/>
    <w:rsid w:val="0091591C"/>
    <w:rsid w:val="0092466F"/>
    <w:rsid w:val="00924777"/>
    <w:rsid w:val="00942D1C"/>
    <w:rsid w:val="0094349F"/>
    <w:rsid w:val="0095458B"/>
    <w:rsid w:val="00954845"/>
    <w:rsid w:val="00960990"/>
    <w:rsid w:val="00961557"/>
    <w:rsid w:val="009615AD"/>
    <w:rsid w:val="00966173"/>
    <w:rsid w:val="00966397"/>
    <w:rsid w:val="009862EE"/>
    <w:rsid w:val="00987AC3"/>
    <w:rsid w:val="00995E4A"/>
    <w:rsid w:val="009A0E83"/>
    <w:rsid w:val="009A6C66"/>
    <w:rsid w:val="009B5A79"/>
    <w:rsid w:val="009C03FC"/>
    <w:rsid w:val="009C7096"/>
    <w:rsid w:val="009C7950"/>
    <w:rsid w:val="009D0AA4"/>
    <w:rsid w:val="009E1F03"/>
    <w:rsid w:val="009F3F22"/>
    <w:rsid w:val="009F5276"/>
    <w:rsid w:val="009F5ACA"/>
    <w:rsid w:val="00A05FA8"/>
    <w:rsid w:val="00A11431"/>
    <w:rsid w:val="00A119D4"/>
    <w:rsid w:val="00A3216F"/>
    <w:rsid w:val="00A40128"/>
    <w:rsid w:val="00A40F46"/>
    <w:rsid w:val="00A4446B"/>
    <w:rsid w:val="00A633FA"/>
    <w:rsid w:val="00A63514"/>
    <w:rsid w:val="00A728E2"/>
    <w:rsid w:val="00A778A3"/>
    <w:rsid w:val="00A8151E"/>
    <w:rsid w:val="00A95DE0"/>
    <w:rsid w:val="00AA2435"/>
    <w:rsid w:val="00AB1406"/>
    <w:rsid w:val="00AC7EB7"/>
    <w:rsid w:val="00AD0177"/>
    <w:rsid w:val="00AE237F"/>
    <w:rsid w:val="00AF0034"/>
    <w:rsid w:val="00AF3A92"/>
    <w:rsid w:val="00B0252A"/>
    <w:rsid w:val="00B126CD"/>
    <w:rsid w:val="00B17739"/>
    <w:rsid w:val="00B2003C"/>
    <w:rsid w:val="00B20F4C"/>
    <w:rsid w:val="00B2107A"/>
    <w:rsid w:val="00B22053"/>
    <w:rsid w:val="00B2469F"/>
    <w:rsid w:val="00B25C5C"/>
    <w:rsid w:val="00B26EF5"/>
    <w:rsid w:val="00B271E7"/>
    <w:rsid w:val="00B345D0"/>
    <w:rsid w:val="00B35391"/>
    <w:rsid w:val="00B42485"/>
    <w:rsid w:val="00B47FF2"/>
    <w:rsid w:val="00B53479"/>
    <w:rsid w:val="00B54358"/>
    <w:rsid w:val="00B6384D"/>
    <w:rsid w:val="00B64F9A"/>
    <w:rsid w:val="00B667B7"/>
    <w:rsid w:val="00B75D35"/>
    <w:rsid w:val="00B7689E"/>
    <w:rsid w:val="00B77727"/>
    <w:rsid w:val="00B85CCD"/>
    <w:rsid w:val="00B863B4"/>
    <w:rsid w:val="00B87EE9"/>
    <w:rsid w:val="00BA080A"/>
    <w:rsid w:val="00BB0D38"/>
    <w:rsid w:val="00BB1578"/>
    <w:rsid w:val="00BB616E"/>
    <w:rsid w:val="00BC0F11"/>
    <w:rsid w:val="00BC15EB"/>
    <w:rsid w:val="00BD36C3"/>
    <w:rsid w:val="00BE1890"/>
    <w:rsid w:val="00BE5E8B"/>
    <w:rsid w:val="00BE6540"/>
    <w:rsid w:val="00BF5274"/>
    <w:rsid w:val="00BF6502"/>
    <w:rsid w:val="00C02745"/>
    <w:rsid w:val="00C06DBD"/>
    <w:rsid w:val="00C0713E"/>
    <w:rsid w:val="00C111A1"/>
    <w:rsid w:val="00C11E2B"/>
    <w:rsid w:val="00C322AC"/>
    <w:rsid w:val="00C40B10"/>
    <w:rsid w:val="00C429E0"/>
    <w:rsid w:val="00C44F6D"/>
    <w:rsid w:val="00C45086"/>
    <w:rsid w:val="00C45D96"/>
    <w:rsid w:val="00C46B38"/>
    <w:rsid w:val="00C60BB0"/>
    <w:rsid w:val="00C61CD4"/>
    <w:rsid w:val="00C6625C"/>
    <w:rsid w:val="00C7660B"/>
    <w:rsid w:val="00C8145D"/>
    <w:rsid w:val="00C8395B"/>
    <w:rsid w:val="00C83EC6"/>
    <w:rsid w:val="00C84DF4"/>
    <w:rsid w:val="00CA05A9"/>
    <w:rsid w:val="00CA19C7"/>
    <w:rsid w:val="00CA48F2"/>
    <w:rsid w:val="00CA67EA"/>
    <w:rsid w:val="00CB10F7"/>
    <w:rsid w:val="00CB6B16"/>
    <w:rsid w:val="00CC0B2A"/>
    <w:rsid w:val="00CC297A"/>
    <w:rsid w:val="00CD0A91"/>
    <w:rsid w:val="00CD6D99"/>
    <w:rsid w:val="00CD7DE6"/>
    <w:rsid w:val="00CE1FB4"/>
    <w:rsid w:val="00D05815"/>
    <w:rsid w:val="00D0667F"/>
    <w:rsid w:val="00D41856"/>
    <w:rsid w:val="00D457A1"/>
    <w:rsid w:val="00D501C9"/>
    <w:rsid w:val="00D51829"/>
    <w:rsid w:val="00D74698"/>
    <w:rsid w:val="00D76991"/>
    <w:rsid w:val="00D83697"/>
    <w:rsid w:val="00D928B3"/>
    <w:rsid w:val="00DB2BC1"/>
    <w:rsid w:val="00DB36E9"/>
    <w:rsid w:val="00DC3ECF"/>
    <w:rsid w:val="00DC6B9E"/>
    <w:rsid w:val="00DD1D3D"/>
    <w:rsid w:val="00DD20AA"/>
    <w:rsid w:val="00DE21C2"/>
    <w:rsid w:val="00DE262E"/>
    <w:rsid w:val="00DE694F"/>
    <w:rsid w:val="00DF3A83"/>
    <w:rsid w:val="00DF4CCB"/>
    <w:rsid w:val="00DF541D"/>
    <w:rsid w:val="00DF6685"/>
    <w:rsid w:val="00DF6B86"/>
    <w:rsid w:val="00DF7627"/>
    <w:rsid w:val="00E00138"/>
    <w:rsid w:val="00E01448"/>
    <w:rsid w:val="00E025D5"/>
    <w:rsid w:val="00E036EB"/>
    <w:rsid w:val="00E07AFB"/>
    <w:rsid w:val="00E12F75"/>
    <w:rsid w:val="00E15775"/>
    <w:rsid w:val="00E15C84"/>
    <w:rsid w:val="00E16060"/>
    <w:rsid w:val="00E226D9"/>
    <w:rsid w:val="00E2672B"/>
    <w:rsid w:val="00E44867"/>
    <w:rsid w:val="00E44FF5"/>
    <w:rsid w:val="00E47223"/>
    <w:rsid w:val="00E54096"/>
    <w:rsid w:val="00E54D1F"/>
    <w:rsid w:val="00E61521"/>
    <w:rsid w:val="00E6379A"/>
    <w:rsid w:val="00E64785"/>
    <w:rsid w:val="00E96BCF"/>
    <w:rsid w:val="00EA1300"/>
    <w:rsid w:val="00EA5D2F"/>
    <w:rsid w:val="00EB299C"/>
    <w:rsid w:val="00EB743F"/>
    <w:rsid w:val="00EC423A"/>
    <w:rsid w:val="00ED75EF"/>
    <w:rsid w:val="00EE0D4C"/>
    <w:rsid w:val="00EF3CF8"/>
    <w:rsid w:val="00EF6A75"/>
    <w:rsid w:val="00EF7E2B"/>
    <w:rsid w:val="00F00950"/>
    <w:rsid w:val="00F00CB8"/>
    <w:rsid w:val="00F018E4"/>
    <w:rsid w:val="00F11E81"/>
    <w:rsid w:val="00F15FEE"/>
    <w:rsid w:val="00F21C5A"/>
    <w:rsid w:val="00F24FF4"/>
    <w:rsid w:val="00F273B9"/>
    <w:rsid w:val="00F2786C"/>
    <w:rsid w:val="00F30964"/>
    <w:rsid w:val="00F33FB7"/>
    <w:rsid w:val="00F37663"/>
    <w:rsid w:val="00F3784F"/>
    <w:rsid w:val="00F40946"/>
    <w:rsid w:val="00F44645"/>
    <w:rsid w:val="00F46373"/>
    <w:rsid w:val="00F53FDB"/>
    <w:rsid w:val="00F61837"/>
    <w:rsid w:val="00F771C6"/>
    <w:rsid w:val="00F8612B"/>
    <w:rsid w:val="00F8619A"/>
    <w:rsid w:val="00F965B4"/>
    <w:rsid w:val="00FA1225"/>
    <w:rsid w:val="00FA22C5"/>
    <w:rsid w:val="00FB0D40"/>
    <w:rsid w:val="00FB15E6"/>
    <w:rsid w:val="00FB28B1"/>
    <w:rsid w:val="00FC0F14"/>
    <w:rsid w:val="00FD1945"/>
    <w:rsid w:val="00FD1ED8"/>
    <w:rsid w:val="00FD6A18"/>
    <w:rsid w:val="00FF21C4"/>
    <w:rsid w:val="00FF593B"/>
    <w:rsid w:val="00FF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B0C45D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E7CC7"/>
    <w:pPr>
      <w:spacing w:after="200" w:line="276" w:lineRule="auto"/>
    </w:pPr>
    <w:rPr>
      <w:rFonts w:ascii="Palatino Linotype" w:eastAsia="Calibri" w:hAnsi="Palatino Linotype"/>
      <w:szCs w:val="22"/>
      <w:lang w:val="en-AU"/>
    </w:rPr>
  </w:style>
  <w:style w:type="paragraph" w:styleId="Ttulo1">
    <w:name w:val="heading 1"/>
    <w:aliases w:val="TMS: First-Level Heading"/>
    <w:next w:val="Normal"/>
    <w:autoRedefine/>
    <w:qFormat/>
    <w:rsid w:val="00FD6A18"/>
    <w:pPr>
      <w:keepNext/>
      <w:spacing w:before="280" w:after="120"/>
      <w:outlineLvl w:val="0"/>
    </w:pPr>
    <w:rPr>
      <w:rFonts w:ascii="Palatino Linotype" w:hAnsi="Palatino Linotype"/>
      <w:b/>
      <w:bCs/>
      <w:kern w:val="32"/>
      <w:sz w:val="22"/>
      <w:szCs w:val="32"/>
    </w:rPr>
  </w:style>
  <w:style w:type="paragraph" w:styleId="Ttulo2">
    <w:name w:val="heading 2"/>
    <w:aliases w:val="TMS: Second-Level Heading"/>
    <w:next w:val="Normal"/>
    <w:autoRedefine/>
    <w:qFormat/>
    <w:rsid w:val="00785844"/>
    <w:pPr>
      <w:keepNext/>
      <w:spacing w:before="280" w:after="120"/>
      <w:outlineLvl w:val="1"/>
    </w:pPr>
    <w:rPr>
      <w:rFonts w:ascii="Palatino Linotype" w:hAnsi="Palatino Linotype"/>
      <w:b/>
      <w:bCs/>
      <w:i/>
      <w:iCs/>
      <w:sz w:val="22"/>
      <w:szCs w:val="28"/>
    </w:rPr>
  </w:style>
  <w:style w:type="paragraph" w:styleId="Ttulo3">
    <w:name w:val="heading 3"/>
    <w:aliases w:val="TMS: Third-Level Heading"/>
    <w:next w:val="Normal"/>
    <w:autoRedefine/>
    <w:qFormat/>
    <w:rsid w:val="006B5BCA"/>
    <w:pPr>
      <w:keepNext/>
      <w:outlineLvl w:val="2"/>
    </w:pPr>
    <w:rPr>
      <w:rFonts w:cs="Arial"/>
      <w:bCs/>
      <w:sz w:val="24"/>
      <w:szCs w:val="26"/>
      <w:u w:val="single"/>
    </w:rPr>
  </w:style>
  <w:style w:type="paragraph" w:styleId="Ttulo4">
    <w:name w:val="heading 4"/>
    <w:aliases w:val="TMS: PAPER TITLE"/>
    <w:next w:val="Normal"/>
    <w:qFormat/>
    <w:rsid w:val="009C7096"/>
    <w:pPr>
      <w:keepNext/>
      <w:jc w:val="center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MSSymbol">
    <w:name w:val="TMS: Symbol"/>
    <w:basedOn w:val="Fuentedeprrafopredeter"/>
    <w:rsid w:val="006B5BCA"/>
    <w:rPr>
      <w:rFonts w:ascii="Symbol" w:hAnsi="Symbol"/>
      <w:color w:val="auto"/>
      <w:sz w:val="24"/>
      <w:u w:val="none"/>
    </w:rPr>
  </w:style>
  <w:style w:type="character" w:customStyle="1" w:styleId="TPCI-Title">
    <w:name w:val="TPCI - Title"/>
    <w:basedOn w:val="Fuentedeprrafopredeter"/>
    <w:rsid w:val="006B5BCA"/>
    <w:rPr>
      <w:rFonts w:ascii="Times New Roman" w:hAnsi="Times New Roman"/>
      <w:b/>
      <w:dstrike w:val="0"/>
      <w:color w:val="auto"/>
      <w:sz w:val="20"/>
      <w:u w:val="none"/>
      <w:vertAlign w:val="baseline"/>
    </w:rPr>
  </w:style>
  <w:style w:type="character" w:customStyle="1" w:styleId="TPCI-Editors">
    <w:name w:val="TPCI - Editor(s)"/>
    <w:rsid w:val="006B5BCA"/>
    <w:rPr>
      <w:rFonts w:ascii="Times New Roman" w:hAnsi="Times New Roman"/>
      <w:i/>
      <w:dstrike w:val="0"/>
      <w:sz w:val="20"/>
      <w:vertAlign w:val="baseline"/>
    </w:rPr>
  </w:style>
  <w:style w:type="paragraph" w:customStyle="1" w:styleId="TMSParagraphStyle">
    <w:name w:val="TMS: Paragraph Style"/>
    <w:rsid w:val="000D339F"/>
    <w:pPr>
      <w:jc w:val="both"/>
    </w:pPr>
    <w:rPr>
      <w:sz w:val="24"/>
    </w:rPr>
  </w:style>
  <w:style w:type="paragraph" w:customStyle="1" w:styleId="TMSAuthorNamesAffiliations">
    <w:name w:val="TMS: Author Name(s)/Affiliation(s)"/>
    <w:rsid w:val="006B5BCA"/>
    <w:pPr>
      <w:jc w:val="center"/>
    </w:pPr>
    <w:rPr>
      <w:sz w:val="24"/>
    </w:rPr>
  </w:style>
  <w:style w:type="character" w:customStyle="1" w:styleId="TPCI-PublisherYear">
    <w:name w:val="TPCI - Publisher/Year"/>
    <w:rsid w:val="006B5BCA"/>
    <w:rPr>
      <w:rFonts w:ascii="Times New Roman" w:hAnsi="Times New Roman"/>
      <w:b/>
      <w:i/>
      <w:dstrike w:val="0"/>
      <w:color w:val="auto"/>
      <w:sz w:val="20"/>
      <w:u w:val="none"/>
      <w:vertAlign w:val="baseline"/>
    </w:rPr>
  </w:style>
  <w:style w:type="paragraph" w:styleId="Ttulo">
    <w:name w:val="Title"/>
    <w:basedOn w:val="Normal"/>
    <w:next w:val="Normal"/>
    <w:link w:val="TtuloCar"/>
    <w:qFormat/>
    <w:rsid w:val="00BF650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BF6502"/>
    <w:rPr>
      <w:rFonts w:ascii="Cambria" w:eastAsia="Times New Roman" w:hAnsi="Cambria" w:cs="Times New Roman"/>
      <w:b/>
      <w:bCs/>
      <w:kern w:val="28"/>
      <w:sz w:val="32"/>
      <w:szCs w:val="32"/>
      <w:lang w:val="en-AU"/>
    </w:rPr>
  </w:style>
  <w:style w:type="paragraph" w:styleId="Descripcin">
    <w:name w:val="caption"/>
    <w:basedOn w:val="Normal"/>
    <w:next w:val="Normal"/>
    <w:uiPriority w:val="35"/>
    <w:unhideWhenUsed/>
    <w:qFormat/>
    <w:rsid w:val="008D7136"/>
    <w:rPr>
      <w:b/>
      <w:bCs/>
      <w:szCs w:val="20"/>
    </w:rPr>
  </w:style>
  <w:style w:type="character" w:styleId="Fuerte">
    <w:name w:val="Strong"/>
    <w:basedOn w:val="Fuentedeprrafopredeter"/>
    <w:uiPriority w:val="22"/>
    <w:qFormat/>
    <w:rsid w:val="00F24FF4"/>
    <w:rPr>
      <w:b/>
      <w:bCs/>
    </w:rPr>
  </w:style>
  <w:style w:type="paragraph" w:styleId="Prrafodelista">
    <w:name w:val="List Paragraph"/>
    <w:basedOn w:val="Normal"/>
    <w:uiPriority w:val="34"/>
    <w:qFormat/>
    <w:rsid w:val="000D5BC3"/>
    <w:pPr>
      <w:ind w:left="720"/>
      <w:contextualSpacing/>
    </w:pPr>
    <w:rPr>
      <w:rFonts w:ascii="Calibri" w:hAnsi="Calibri"/>
      <w:sz w:val="22"/>
      <w:lang w:val="en-US"/>
    </w:rPr>
  </w:style>
  <w:style w:type="paragraph" w:customStyle="1" w:styleId="Default">
    <w:name w:val="Default"/>
    <w:rsid w:val="00442A4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Subttulo">
    <w:name w:val="Subtitle"/>
    <w:basedOn w:val="Normal"/>
    <w:next w:val="Normal"/>
    <w:link w:val="SubttuloCar"/>
    <w:qFormat/>
    <w:rsid w:val="00AE237F"/>
    <w:pPr>
      <w:spacing w:after="60"/>
      <w:jc w:val="center"/>
      <w:outlineLvl w:val="1"/>
    </w:pPr>
    <w:rPr>
      <w:rFonts w:eastAsia="Times New Roman"/>
      <w:sz w:val="18"/>
      <w:szCs w:val="24"/>
    </w:rPr>
  </w:style>
  <w:style w:type="character" w:customStyle="1" w:styleId="SubttuloCar">
    <w:name w:val="Subtítulo Car"/>
    <w:basedOn w:val="Fuentedeprrafopredeter"/>
    <w:link w:val="Subttulo"/>
    <w:rsid w:val="00AE237F"/>
    <w:rPr>
      <w:rFonts w:ascii="Palatino Linotype" w:hAnsi="Palatino Linotype"/>
      <w:sz w:val="18"/>
      <w:szCs w:val="24"/>
      <w:lang w:val="en-AU"/>
    </w:rPr>
  </w:style>
  <w:style w:type="paragraph" w:styleId="Textodeglobo">
    <w:name w:val="Balloon Text"/>
    <w:basedOn w:val="Normal"/>
    <w:link w:val="TextodegloboCar"/>
    <w:rsid w:val="00A44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4446B"/>
    <w:rPr>
      <w:rFonts w:ascii="Tahoma" w:eastAsia="Calibri" w:hAnsi="Tahoma" w:cs="Tahoma"/>
      <w:sz w:val="16"/>
      <w:szCs w:val="16"/>
      <w:lang w:val="en-AU"/>
    </w:rPr>
  </w:style>
  <w:style w:type="character" w:styleId="Refdecomentario">
    <w:name w:val="annotation reference"/>
    <w:basedOn w:val="Fuentedeprrafopredeter"/>
    <w:rsid w:val="00723E77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723E77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723E77"/>
    <w:rPr>
      <w:rFonts w:eastAsia="Calibri"/>
      <w:lang w:val="en-AU"/>
    </w:rPr>
  </w:style>
  <w:style w:type="paragraph" w:styleId="Asuntodelcomentario">
    <w:name w:val="annotation subject"/>
    <w:basedOn w:val="Textocomentario"/>
    <w:next w:val="Textocomentario"/>
    <w:link w:val="AsuntodelcomentarioCar"/>
    <w:rsid w:val="00723E7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723E77"/>
    <w:rPr>
      <w:rFonts w:eastAsia="Calibri"/>
      <w:b/>
      <w:bCs/>
      <w:lang w:val="en-AU"/>
    </w:rPr>
  </w:style>
  <w:style w:type="character" w:styleId="Hipervnculo">
    <w:name w:val="Hyperlink"/>
    <w:basedOn w:val="Fuentedeprrafopredeter"/>
    <w:uiPriority w:val="99"/>
    <w:unhideWhenUsed/>
    <w:rsid w:val="008E7CC7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rsid w:val="003775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7750F"/>
    <w:rPr>
      <w:rFonts w:ascii="Palatino Linotype" w:eastAsia="Calibri" w:hAnsi="Palatino Linotype"/>
      <w:szCs w:val="22"/>
      <w:lang w:val="en-AU"/>
    </w:rPr>
  </w:style>
  <w:style w:type="paragraph" w:styleId="Piedepgina">
    <w:name w:val="footer"/>
    <w:basedOn w:val="Normal"/>
    <w:link w:val="PiedepginaCar"/>
    <w:rsid w:val="003775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37750F"/>
    <w:rPr>
      <w:rFonts w:ascii="Palatino Linotype" w:eastAsia="Calibri" w:hAnsi="Palatino Linotype"/>
      <w:szCs w:val="22"/>
      <w:lang w:val="en-AU"/>
    </w:rPr>
  </w:style>
  <w:style w:type="character" w:styleId="Nmerodepgina">
    <w:name w:val="page number"/>
    <w:basedOn w:val="Fuentedeprrafopredeter"/>
    <w:rsid w:val="002514F6"/>
  </w:style>
  <w:style w:type="paragraph" w:customStyle="1" w:styleId="022TtuloPrincipal">
    <w:name w:val="02.2 Título Principal"/>
    <w:basedOn w:val="Ttulo1"/>
    <w:qFormat/>
    <w:rsid w:val="00D51829"/>
    <w:pPr>
      <w:autoSpaceDE w:val="0"/>
      <w:autoSpaceDN w:val="0"/>
      <w:spacing w:before="480"/>
    </w:pPr>
    <w:rPr>
      <w:rFonts w:cs="Arial"/>
      <w:caps/>
      <w:lang w:val="en-GB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1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56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02622">
                      <w:marLeft w:val="0"/>
                      <w:marRight w:val="0"/>
                      <w:marTop w:val="22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031332">
                          <w:marLeft w:val="15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0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41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419782">
                                  <w:marLeft w:val="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454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0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cd@abcd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ROBERT~1\LOCALS~1\Temp\OneColumnPlu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C9E83D-DC17-4AE1-8ABC-730DA4580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OneColumnPlus</Template>
  <TotalTime>27</TotalTime>
  <Pages>1</Pages>
  <Words>363</Words>
  <Characters>2002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EPD Congress 2003 Edited by M</vt:lpstr>
      <vt:lpstr>EPD Congress 2003 Edited by M</vt:lpstr>
    </vt:vector>
  </TitlesOfParts>
  <Company>TMS</Company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EPD Congress 2003 Edited by M</dc:title>
  <dc:creator>Robert Gow</dc:creator>
  <cp:lastModifiedBy>Luciano Perez</cp:lastModifiedBy>
  <cp:revision>10</cp:revision>
  <cp:lastPrinted>2012-10-28T20:25:00Z</cp:lastPrinted>
  <dcterms:created xsi:type="dcterms:W3CDTF">2025-02-28T15:34:00Z</dcterms:created>
  <dcterms:modified xsi:type="dcterms:W3CDTF">2026-02-09T18:11:00Z</dcterms:modified>
</cp:coreProperties>
</file>